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99" w:type="pct"/>
        <w:jc w:val="center"/>
        <w:tblLayout w:type="fixed"/>
        <w:tblLook w:val="0600" w:firstRow="0" w:lastRow="0" w:firstColumn="0" w:lastColumn="0" w:noHBand="1" w:noVBand="1"/>
      </w:tblPr>
      <w:tblGrid>
        <w:gridCol w:w="4029"/>
        <w:gridCol w:w="7378"/>
      </w:tblGrid>
      <w:tr w:rsidR="00890A94" w14:paraId="11ABC15B" w14:textId="77777777" w:rsidTr="009C4D0B">
        <w:trPr>
          <w:jc w:val="center"/>
        </w:trPr>
        <w:tc>
          <w:tcPr>
            <w:tcW w:w="4029" w:type="dxa"/>
            <w:shd w:val="clear" w:color="auto" w:fill="FFC000"/>
          </w:tcPr>
          <w:p w14:paraId="6741B7D6" w14:textId="108BBE08" w:rsidR="00D60AAF" w:rsidRPr="00E750B7" w:rsidRDefault="00D60AAF" w:rsidP="00D60AAF">
            <w:pPr>
              <w:pStyle w:val="Ttulo"/>
              <w:rPr>
                <w:sz w:val="72"/>
                <w:szCs w:val="96"/>
              </w:rPr>
            </w:pPr>
            <w:r w:rsidRPr="00E750B7">
              <w:rPr>
                <w:sz w:val="72"/>
                <w:szCs w:val="96"/>
              </w:rPr>
              <w:t xml:space="preserve">FICHA </w:t>
            </w:r>
            <w:r w:rsidR="00E750B7" w:rsidRPr="00E750B7">
              <w:rPr>
                <w:sz w:val="72"/>
                <w:szCs w:val="96"/>
              </w:rPr>
              <w:t>Nº</w:t>
            </w:r>
            <w:r w:rsidR="00E750B7">
              <w:rPr>
                <w:sz w:val="72"/>
                <w:szCs w:val="96"/>
              </w:rPr>
              <w:t xml:space="preserve"> 1</w:t>
            </w:r>
          </w:p>
          <w:p w14:paraId="102642F9" w14:textId="5F368D8B" w:rsidR="00890A94" w:rsidRPr="00F321D3" w:rsidRDefault="00D60AAF" w:rsidP="00D60AAF">
            <w:pPr>
              <w:pStyle w:val="Subttulo"/>
            </w:pPr>
            <w:r>
              <w:t>EVALUACIÓN DE RIESGOS</w:t>
            </w:r>
          </w:p>
        </w:tc>
        <w:tc>
          <w:tcPr>
            <w:tcW w:w="7379" w:type="dxa"/>
            <w:vMerge w:val="restart"/>
          </w:tcPr>
          <w:p w14:paraId="26E3F146" w14:textId="36D5C5E9" w:rsidR="00890A94" w:rsidRDefault="00751A07" w:rsidP="00890A94">
            <w:pPr>
              <w:pStyle w:val="Sinespaciado"/>
              <w:rPr>
                <w:lang w:eastAsia="ja-JP"/>
              </w:rPr>
            </w:pPr>
            <w:r>
              <w:rPr>
                <w:noProof/>
                <w:lang w:eastAsia="ja-JP"/>
              </w:rPr>
              <w:drawing>
                <wp:anchor distT="0" distB="0" distL="114300" distR="114300" simplePos="0" relativeHeight="251661312" behindDoc="0" locked="0" layoutInCell="1" allowOverlap="1" wp14:anchorId="42165BA1" wp14:editId="48445480">
                  <wp:simplePos x="0" y="0"/>
                  <wp:positionH relativeFrom="column">
                    <wp:posOffset>937567</wp:posOffset>
                  </wp:positionH>
                  <wp:positionV relativeFrom="paragraph">
                    <wp:posOffset>240</wp:posOffset>
                  </wp:positionV>
                  <wp:extent cx="3289300" cy="2463800"/>
                  <wp:effectExtent l="0" t="0" r="0" b="0"/>
                  <wp:wrapSquare wrapText="bothSides"/>
                  <wp:docPr id="3" name="Imagen 3" descr="Mujer parada enfrente de una ciudad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3" descr="Mujer parada enfrente de una ciudad&#10;&#10;Descripción generada automáticamente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9300" cy="2463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90A94" w14:paraId="3BA71A8D" w14:textId="77777777" w:rsidTr="009C4D0B">
        <w:trPr>
          <w:trHeight w:val="4992"/>
          <w:jc w:val="center"/>
        </w:trPr>
        <w:tc>
          <w:tcPr>
            <w:tcW w:w="4029" w:type="dxa"/>
          </w:tcPr>
          <w:p w14:paraId="58D39A75" w14:textId="67BC529C" w:rsidR="00890A94" w:rsidRPr="00E750B7" w:rsidRDefault="00797706" w:rsidP="00D27711">
            <w:pPr>
              <w:pStyle w:val="TtuloTDC"/>
              <w:rPr>
                <w:sz w:val="56"/>
                <w:szCs w:val="72"/>
              </w:rPr>
            </w:pPr>
            <w:r w:rsidRPr="00E750B7">
              <w:rPr>
                <w:sz w:val="56"/>
                <w:szCs w:val="72"/>
                <w:lang w:bidi="es-ES"/>
              </w:rPr>
              <w:t>EMPRESA</w:t>
            </w:r>
            <w:r w:rsidR="00D27711">
              <w:rPr>
                <w:sz w:val="56"/>
                <w:szCs w:val="72"/>
                <w:lang w:bidi="es-ES"/>
              </w:rPr>
              <w:t xml:space="preserve"> </w:t>
            </w:r>
            <w:r w:rsidR="00751A07">
              <w:rPr>
                <w:sz w:val="56"/>
                <w:szCs w:val="72"/>
                <w:lang w:bidi="es-ES"/>
              </w:rPr>
              <w:t>INDUSTRIAL</w:t>
            </w:r>
          </w:p>
          <w:p w14:paraId="65B76AF1" w14:textId="77777777" w:rsidR="00D60AAF" w:rsidRPr="00574FD0" w:rsidRDefault="00D60AAF" w:rsidP="00D60AAF">
            <w:pPr>
              <w:pStyle w:val="TDC1"/>
            </w:pPr>
            <w:r w:rsidRPr="00574FD0">
              <w:rPr>
                <w:noProof/>
                <w:lang w:bidi="es-ES"/>
              </w:rPr>
              <w:drawing>
                <wp:inline distT="0" distB="0" distL="0" distR="0" wp14:anchorId="6D023F0F" wp14:editId="0E76A6E3">
                  <wp:extent cx="257325" cy="164310"/>
                  <wp:effectExtent l="0" t="0" r="0" b="7620"/>
                  <wp:docPr id="7" name="Gráfico 1" descr="Icono de énfasis de flore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Gráfico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80306" cy="178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4FD0">
              <w:rPr>
                <w:lang w:bidi="es-ES"/>
              </w:rPr>
              <w:t xml:space="preserve">  </w:t>
            </w:r>
          </w:p>
          <w:p w14:paraId="488E8D05" w14:textId="77777777" w:rsidR="00D60AAF" w:rsidRDefault="00D60AAF" w:rsidP="00D60AAF">
            <w:pPr>
              <w:pStyle w:val="TDC2"/>
            </w:pPr>
            <w:r>
              <w:t>1 DESCRIPCIÓN DEL PUESTO DE TRABAJO</w:t>
            </w:r>
          </w:p>
          <w:p w14:paraId="1FC4E11E" w14:textId="77777777" w:rsidR="00D60AAF" w:rsidRPr="00574FD0" w:rsidRDefault="00D60AAF" w:rsidP="00D60AAF">
            <w:pPr>
              <w:pStyle w:val="TDC1"/>
            </w:pPr>
            <w:r w:rsidRPr="00574FD0">
              <w:rPr>
                <w:noProof/>
                <w:lang w:bidi="es-ES"/>
              </w:rPr>
              <w:drawing>
                <wp:inline distT="0" distB="0" distL="0" distR="0" wp14:anchorId="71C94400" wp14:editId="0E65291D">
                  <wp:extent cx="257325" cy="164310"/>
                  <wp:effectExtent l="0" t="0" r="0" b="7620"/>
                  <wp:docPr id="4" name="Gráfico 1" descr="Icono de énfasis de flore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Gráfico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80306" cy="178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4FD0">
              <w:rPr>
                <w:lang w:bidi="es-ES"/>
              </w:rPr>
              <w:t xml:space="preserve">  </w:t>
            </w:r>
          </w:p>
          <w:p w14:paraId="5EFD0FBE" w14:textId="77777777" w:rsidR="00D60AAF" w:rsidRPr="00574FD0" w:rsidRDefault="00D60AAF" w:rsidP="00D60AAF">
            <w:pPr>
              <w:pStyle w:val="TDC2"/>
            </w:pPr>
            <w:r>
              <w:t>2 EQUIPOS UTILIZADOS</w:t>
            </w:r>
          </w:p>
          <w:p w14:paraId="2D51CFAE" w14:textId="77777777" w:rsidR="00D60AAF" w:rsidRPr="00574FD0" w:rsidRDefault="00D60AAF" w:rsidP="00D60AAF">
            <w:pPr>
              <w:pStyle w:val="TDC1"/>
            </w:pPr>
            <w:r w:rsidRPr="00574FD0">
              <w:rPr>
                <w:noProof/>
                <w:lang w:bidi="es-ES"/>
              </w:rPr>
              <w:drawing>
                <wp:inline distT="0" distB="0" distL="0" distR="0" wp14:anchorId="05C32F54" wp14:editId="59E70038">
                  <wp:extent cx="257325" cy="164310"/>
                  <wp:effectExtent l="0" t="0" r="0" b="7620"/>
                  <wp:docPr id="5" name="Gráfico 1" descr="Icono de énfasis de flore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Gráfico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80306" cy="178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4FD0">
              <w:rPr>
                <w:lang w:bidi="es-ES"/>
              </w:rPr>
              <w:t xml:space="preserve">  </w:t>
            </w:r>
          </w:p>
          <w:p w14:paraId="36991004" w14:textId="77777777" w:rsidR="00D60AAF" w:rsidRDefault="00D60AAF" w:rsidP="00D60AAF">
            <w:pPr>
              <w:pStyle w:val="TDC2"/>
            </w:pPr>
            <w:r>
              <w:t xml:space="preserve">3 ANÁLISIS DEL PUESTO </w:t>
            </w:r>
          </w:p>
          <w:p w14:paraId="29084012" w14:textId="77777777" w:rsidR="00D60AAF" w:rsidRPr="00574FD0" w:rsidRDefault="00D60AAF" w:rsidP="00D60AAF">
            <w:pPr>
              <w:pStyle w:val="TDC1"/>
            </w:pPr>
            <w:r w:rsidRPr="00574FD0">
              <w:rPr>
                <w:noProof/>
                <w:lang w:bidi="es-ES"/>
              </w:rPr>
              <w:drawing>
                <wp:inline distT="0" distB="0" distL="0" distR="0" wp14:anchorId="67FCCD7B" wp14:editId="0E005783">
                  <wp:extent cx="257325" cy="164310"/>
                  <wp:effectExtent l="0" t="0" r="0" b="7620"/>
                  <wp:docPr id="9" name="Gráfico 9" descr="Icono de énfasis de flore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Gráfico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80306" cy="178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4FD0">
              <w:rPr>
                <w:lang w:bidi="es-ES"/>
              </w:rPr>
              <w:t xml:space="preserve">  </w:t>
            </w:r>
          </w:p>
          <w:p w14:paraId="3C8ECB7B" w14:textId="77777777" w:rsidR="00D60AAF" w:rsidRDefault="00D60AAF" w:rsidP="00D60AAF">
            <w:pPr>
              <w:pStyle w:val="TDC2"/>
            </w:pPr>
            <w:r>
              <w:t>4 EVALUACIÓN DE RIESGOS Y MEDIDAS CORRECTORAS</w:t>
            </w:r>
          </w:p>
          <w:p w14:paraId="4D20F876" w14:textId="77777777" w:rsidR="00D60AAF" w:rsidRPr="00574FD0" w:rsidRDefault="00D60AAF" w:rsidP="00D60AAF">
            <w:pPr>
              <w:pStyle w:val="TDC1"/>
            </w:pPr>
            <w:r>
              <w:t xml:space="preserve"> </w:t>
            </w:r>
            <w:r w:rsidRPr="00574FD0">
              <w:rPr>
                <w:noProof/>
                <w:lang w:bidi="es-ES"/>
              </w:rPr>
              <w:drawing>
                <wp:inline distT="0" distB="0" distL="0" distR="0" wp14:anchorId="5BE91F74" wp14:editId="3E29F709">
                  <wp:extent cx="257325" cy="164310"/>
                  <wp:effectExtent l="0" t="0" r="0" b="7620"/>
                  <wp:docPr id="10" name="Gráfico 10" descr="Icono de énfasis de flore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Gráfico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80306" cy="178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4FD0">
              <w:rPr>
                <w:lang w:bidi="es-ES"/>
              </w:rPr>
              <w:t xml:space="preserve">  </w:t>
            </w:r>
          </w:p>
          <w:p w14:paraId="49380363" w14:textId="77777777" w:rsidR="00890A94" w:rsidRDefault="00D60AAF" w:rsidP="00D60AAF">
            <w:pPr>
              <w:pStyle w:val="TDC2"/>
            </w:pPr>
            <w:r>
              <w:t xml:space="preserve">5 </w:t>
            </w:r>
            <w:r w:rsidRPr="009255D1">
              <w:t>EPI</w:t>
            </w:r>
          </w:p>
          <w:p w14:paraId="22F5AF10" w14:textId="77777777" w:rsidR="00D27711" w:rsidRDefault="00D27711" w:rsidP="00D27711">
            <w:pPr>
              <w:rPr>
                <w:lang w:eastAsia="ja-JP"/>
              </w:rPr>
            </w:pPr>
          </w:p>
          <w:p w14:paraId="17A1F3AC" w14:textId="77777777" w:rsidR="00D27711" w:rsidRDefault="00D27711" w:rsidP="00D27711">
            <w:pPr>
              <w:rPr>
                <w:lang w:eastAsia="ja-JP"/>
              </w:rPr>
            </w:pPr>
          </w:p>
          <w:p w14:paraId="78328CD3" w14:textId="4649C89C" w:rsidR="00D27711" w:rsidRPr="00D27711" w:rsidRDefault="00D27711" w:rsidP="00D27711">
            <w:pPr>
              <w:rPr>
                <w:lang w:eastAsia="ja-JP"/>
              </w:rPr>
            </w:pPr>
          </w:p>
        </w:tc>
        <w:tc>
          <w:tcPr>
            <w:tcW w:w="7379" w:type="dxa"/>
            <w:vMerge/>
          </w:tcPr>
          <w:p w14:paraId="46516546" w14:textId="77777777" w:rsidR="00890A94" w:rsidRDefault="00890A94" w:rsidP="00890A94">
            <w:pPr>
              <w:rPr>
                <w:lang w:eastAsia="ja-JP"/>
              </w:rPr>
            </w:pPr>
          </w:p>
        </w:tc>
      </w:tr>
      <w:tr w:rsidR="00890A94" w14:paraId="666F0E0E" w14:textId="77777777" w:rsidTr="009C4D0B">
        <w:trPr>
          <w:trHeight w:val="5352"/>
          <w:jc w:val="center"/>
        </w:trPr>
        <w:tc>
          <w:tcPr>
            <w:tcW w:w="4029" w:type="dxa"/>
          </w:tcPr>
          <w:p w14:paraId="14B27130" w14:textId="77777777" w:rsidR="00890A94" w:rsidRDefault="00DA3E92" w:rsidP="00890A94">
            <w:pPr>
              <w:pStyle w:val="Sinespaciado"/>
              <w:rPr>
                <w:lang w:eastAsia="ja-JP"/>
              </w:rPr>
            </w:pPr>
            <w:r>
              <w:rPr>
                <w:noProof/>
                <w:lang w:bidi="es-ES"/>
              </w:rPr>
              <w:lastRenderedPageBreak/>
              <mc:AlternateContent>
                <mc:Choice Requires="wps">
                  <w:drawing>
                    <wp:inline distT="0" distB="0" distL="0" distR="0" wp14:anchorId="22956EDA" wp14:editId="62BC59E9">
                      <wp:extent cx="2421255" cy="2256790"/>
                      <wp:effectExtent l="0" t="0" r="0" b="0"/>
                      <wp:docPr id="22" name="Rectángulo 22 con una esquina redondeada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2421255" cy="2256790"/>
                              </a:xfrm>
                              <a:prstGeom prst="round1Rect">
                                <a:avLst/>
                              </a:prstGeom>
                              <a:solidFill>
                                <a:srgbClr val="FFC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2F0B8AD" w14:textId="50B64B0C" w:rsidR="00D60AAF" w:rsidRPr="003F7C96" w:rsidRDefault="00D60AAF" w:rsidP="00D60AAF">
                                  <w:pPr>
                                    <w:pStyle w:val="Cita"/>
                                  </w:pPr>
                                  <w:r>
                                    <w:t>LOGO</w:t>
                                  </w:r>
                                  <w:r w:rsidR="00D8224A">
                                    <w:t xml:space="preserve"> DE LA EMPRESA </w:t>
                                  </w:r>
                                </w:p>
                                <w:p w14:paraId="27F817CF" w14:textId="2D4856F1" w:rsidR="00DA3E92" w:rsidRPr="003F7C96" w:rsidRDefault="00DA3E92" w:rsidP="003F7C96">
                                  <w:pPr>
                                    <w:pStyle w:val="Cita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upright="1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2956EDA" id="Rectángulo 22 con una esquina redondeada" o:spid="_x0000_s1026" style="width:190.65pt;height:177.7pt;flip:x 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2421255,225679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" adj="-11796480,,5400" path="m,l2045116,v207736,,376139,168403,376139,376139l2421255,2256790,,2256790,,xe" fillcolor="#ffc000" stroked="f" strokeweight="1pt">
                      <v:stroke joinstyle="miter"/>
                      <v:formulas/>
                      <v:path arrowok="t" o:connecttype="custom" o:connectlocs="0,0;2045116,0;2421255,376139;2421255,2256790;0,2256790;0,0" o:connectangles="0,0,0,0,0,0" textboxrect="0,0,2421255,2256790"/>
                      <v:textbox>
                        <w:txbxContent>
                          <w:p w14:paraId="52F0B8AD" w14:textId="50B64B0C" w:rsidR="00D60AAF" w:rsidRPr="003F7C96" w:rsidRDefault="00D60AAF" w:rsidP="00D60AAF">
                            <w:pPr>
                              <w:pStyle w:val="Cita"/>
                            </w:pPr>
                            <w:r>
                              <w:t>LOGO</w:t>
                            </w:r>
                            <w:r w:rsidR="00D8224A">
                              <w:t xml:space="preserve"> DE LA EMPRESA </w:t>
                            </w:r>
                          </w:p>
                          <w:p w14:paraId="27F817CF" w14:textId="2D4856F1" w:rsidR="00DA3E92" w:rsidRPr="003F7C96" w:rsidRDefault="00DA3E92" w:rsidP="003F7C96">
                            <w:pPr>
                              <w:pStyle w:val="Cita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7379" w:type="dxa"/>
          </w:tcPr>
          <w:p w14:paraId="1CACE960" w14:textId="1AE69EB9" w:rsidR="00F41A0F" w:rsidRPr="00574FD0" w:rsidRDefault="005E55CE" w:rsidP="00574FD0">
            <w:pPr>
              <w:pStyle w:val="Ttulo1"/>
            </w:pPr>
            <w:r w:rsidRPr="00574FD0">
              <w:rPr>
                <w:noProof/>
                <w:lang w:bidi="es-ES"/>
              </w:rPr>
              <w:drawing>
                <wp:inline distT="0" distB="0" distL="0" distR="0" wp14:anchorId="45EAB072" wp14:editId="397FE01F">
                  <wp:extent cx="534035" cy="340995"/>
                  <wp:effectExtent l="0" t="0" r="0" b="1905"/>
                  <wp:docPr id="24" name="Gráfico 1" descr="Icono de énfasis de flores, mayo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Gráfico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534035" cy="340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4FD0">
              <w:rPr>
                <w:lang w:bidi="es-ES"/>
              </w:rPr>
              <w:t xml:space="preserve">  </w:t>
            </w:r>
            <w:r w:rsidR="00D60AAF" w:rsidRPr="00580D2A">
              <w:t>DESCRIPCIÓN DEL PUESTO A EVALUAR</w:t>
            </w:r>
          </w:p>
          <w:p w14:paraId="7C731810" w14:textId="40F1AFFC" w:rsidR="00890A94" w:rsidRPr="00574FD0" w:rsidRDefault="00890A94" w:rsidP="00174073"/>
        </w:tc>
      </w:tr>
    </w:tbl>
    <w:p w14:paraId="4D7B0CD2" w14:textId="77777777" w:rsidR="00890A94" w:rsidRDefault="00890A94" w:rsidP="00890A94">
      <w:r>
        <w:rPr>
          <w:lang w:bidi="es-ES"/>
        </w:rPr>
        <w:br w:type="page"/>
      </w:r>
    </w:p>
    <w:tbl>
      <w:tblPr>
        <w:tblW w:w="0" w:type="auto"/>
        <w:tblLook w:val="0600" w:firstRow="0" w:lastRow="0" w:firstColumn="0" w:lastColumn="0" w:noHBand="1" w:noVBand="1"/>
      </w:tblPr>
      <w:tblGrid>
        <w:gridCol w:w="11186"/>
      </w:tblGrid>
      <w:tr w:rsidR="00DA3E92" w14:paraId="31260A46" w14:textId="77777777" w:rsidTr="00D60AAF">
        <w:trPr>
          <w:trHeight w:val="4962"/>
        </w:trPr>
        <w:tc>
          <w:tcPr>
            <w:tcW w:w="11520" w:type="dxa"/>
            <w:tcMar>
              <w:left w:w="0" w:type="dxa"/>
              <w:right w:w="0" w:type="dxa"/>
            </w:tcMar>
          </w:tcPr>
          <w:p w14:paraId="4D2260A0" w14:textId="5C977179" w:rsidR="00DA3E92" w:rsidRDefault="009C4D0B" w:rsidP="00DA3E92">
            <w:pPr>
              <w:pStyle w:val="Sinespaciado"/>
              <w:rPr>
                <w:lang w:eastAsia="ja-JP"/>
              </w:rPr>
            </w:pPr>
            <w:r>
              <w:rPr>
                <w:noProof/>
                <w:lang w:eastAsia="ja-JP"/>
              </w:rPr>
              <w:lastRenderedPageBreak/>
              <mc:AlternateContent>
                <mc:Choice Requires="wps">
                  <w:drawing>
                    <wp:inline distT="0" distB="0" distL="0" distR="0" wp14:anchorId="5A5BD2D7" wp14:editId="61E32AAC">
                      <wp:extent cx="6235700" cy="679450"/>
                      <wp:effectExtent l="0" t="0" r="0" b="6350"/>
                      <wp:docPr id="32" name="Rectángulo 48 con una esquina redondeada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 flipH="1" flipV="1">
                                <a:off x="0" y="0"/>
                                <a:ext cx="6235700" cy="679450"/>
                              </a:xfrm>
                              <a:prstGeom prst="round1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C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1539B05" w14:textId="77777777" w:rsidR="00D60AAF" w:rsidRPr="003F7C96" w:rsidRDefault="00D60AAF" w:rsidP="00D60AAF">
                                  <w:pPr>
                                    <w:pStyle w:val="Ttulo"/>
                                  </w:pPr>
                                  <w:r>
                                    <w:t>EQUIPOS DE TRABAJO</w:t>
                                  </w:r>
                                </w:p>
                                <w:p w14:paraId="2C9354B5" w14:textId="55C0D260" w:rsidR="00DA3E92" w:rsidRPr="003F7C96" w:rsidRDefault="00DA3E92" w:rsidP="003F7C96">
                                  <w:pPr>
                                    <w:pStyle w:val="Ttulo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A5BD2D7" id="Rectángulo 48 con una esquina redondeada" o:spid="_x0000_s1027" style="width:491pt;height:53.5pt;rotation:180;flip:x 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6235700,67945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" adj="-11796480,,5400" path="m,l5895975,v187625,,339725,152100,339725,339725l6235700,679450,,679450,,xe" fillcolor="#ffc000" stroked="f" strokeweight="1pt">
                      <v:stroke joinstyle="miter"/>
                      <v:formulas/>
                      <v:path arrowok="t" o:connecttype="custom" o:connectlocs="0,0;5895975,0;6235700,339725;6235700,679450;0,679450;0,0" o:connectangles="0,0,0,0,0,0" textboxrect="0,0,6235700,679450"/>
                      <v:textbox>
                        <w:txbxContent>
                          <w:p w14:paraId="61539B05" w14:textId="77777777" w:rsidR="00D60AAF" w:rsidRPr="003F7C96" w:rsidRDefault="00D60AAF" w:rsidP="00D60AAF">
                            <w:pPr>
                              <w:pStyle w:val="Ttulo"/>
                            </w:pPr>
                            <w:r>
                              <w:t>EQUIPOS DE TRABAJO</w:t>
                            </w:r>
                          </w:p>
                          <w:p w14:paraId="2C9354B5" w14:textId="55C0D260" w:rsidR="00DA3E92" w:rsidRPr="003F7C96" w:rsidRDefault="00DA3E92" w:rsidP="003F7C96">
                            <w:pPr>
                              <w:pStyle w:val="Ttulo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14:paraId="04A7B70C" w14:textId="38E91BFA" w:rsidR="00167D5C" w:rsidRDefault="00751A07" w:rsidP="00DA3E92">
            <w:pPr>
              <w:pStyle w:val="Sinespaciado"/>
              <w:rPr>
                <w:lang w:eastAsia="ja-JP"/>
              </w:rPr>
            </w:pPr>
            <w:r>
              <w:rPr>
                <w:noProof/>
                <w:lang w:eastAsia="ja-JP"/>
              </w:rPr>
              <w:drawing>
                <wp:anchor distT="0" distB="0" distL="114300" distR="114300" simplePos="0" relativeHeight="251662336" behindDoc="0" locked="0" layoutInCell="1" allowOverlap="1" wp14:anchorId="4A5835CD" wp14:editId="1F894F87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136525</wp:posOffset>
                  </wp:positionV>
                  <wp:extent cx="3729355" cy="2459355"/>
                  <wp:effectExtent l="0" t="0" r="4445" b="4445"/>
                  <wp:wrapSquare wrapText="bothSides"/>
                  <wp:docPr id="8" name="Imagen 8" descr="Una persona en una cocina&#10;&#10;Descripción generada automáticamente con confianza ba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n 8" descr="Una persona en una cocina&#10;&#10;Descripción generada automáticamente con confianza baja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9355" cy="2459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82BBF" w14:paraId="1BB8FF5E" w14:textId="77777777" w:rsidTr="00D60AAF">
        <w:trPr>
          <w:trHeight w:val="6099"/>
        </w:trPr>
        <w:tc>
          <w:tcPr>
            <w:tcW w:w="11520" w:type="dxa"/>
          </w:tcPr>
          <w:p w14:paraId="4486C79B" w14:textId="3F9341BF" w:rsidR="00D60AAF" w:rsidRDefault="005E55CE" w:rsidP="00167D5C">
            <w:pPr>
              <w:pStyle w:val="Ttulo1"/>
              <w:rPr>
                <w:lang w:bidi="es-ES"/>
              </w:rPr>
            </w:pPr>
            <w:r w:rsidRPr="00574FD0">
              <w:rPr>
                <w:noProof/>
                <w:lang w:bidi="es-ES"/>
              </w:rPr>
              <w:drawing>
                <wp:inline distT="0" distB="0" distL="0" distR="0" wp14:anchorId="63C6FE9D" wp14:editId="46C9B011">
                  <wp:extent cx="534035" cy="340995"/>
                  <wp:effectExtent l="0" t="0" r="0" b="1905"/>
                  <wp:docPr id="27" name="Gráfico 1" descr="Icono de énfasis de flores en la segunda págin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Gráfico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534035" cy="340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4FD0">
              <w:rPr>
                <w:lang w:bidi="es-ES"/>
              </w:rPr>
              <w:t xml:space="preserve">  </w:t>
            </w:r>
            <w:r w:rsidR="00D60AAF">
              <w:rPr>
                <w:lang w:bidi="es-ES"/>
              </w:rPr>
              <w:t>EQUIPOS DE TRABAJO UTILIZADOS</w:t>
            </w:r>
          </w:p>
          <w:p w14:paraId="0F4E219E" w14:textId="77777777" w:rsidR="00167D5C" w:rsidRPr="00167D5C" w:rsidRDefault="00167D5C" w:rsidP="00167D5C">
            <w:pPr>
              <w:rPr>
                <w:lang w:bidi="es-ES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3653"/>
              <w:gridCol w:w="3653"/>
              <w:gridCol w:w="3654"/>
            </w:tblGrid>
            <w:tr w:rsidR="00D60AAF" w14:paraId="4FA9E093" w14:textId="77777777" w:rsidTr="00D41519">
              <w:tc>
                <w:tcPr>
                  <w:tcW w:w="3653" w:type="dxa"/>
                </w:tcPr>
                <w:p w14:paraId="01A4527D" w14:textId="77777777" w:rsidR="00D60AAF" w:rsidRDefault="00D60AAF" w:rsidP="00D60AAF">
                  <w:r>
                    <w:t>INSERTAR IMÁGENES EN CELDAS</w:t>
                  </w:r>
                </w:p>
              </w:tc>
              <w:tc>
                <w:tcPr>
                  <w:tcW w:w="3653" w:type="dxa"/>
                </w:tcPr>
                <w:p w14:paraId="17FD3C56" w14:textId="77777777" w:rsidR="00D60AAF" w:rsidRDefault="00D60AAF" w:rsidP="00D60AAF"/>
              </w:tc>
              <w:tc>
                <w:tcPr>
                  <w:tcW w:w="3654" w:type="dxa"/>
                </w:tcPr>
                <w:p w14:paraId="69006830" w14:textId="77777777" w:rsidR="00D60AAF" w:rsidRDefault="00D60AAF" w:rsidP="00D60AAF"/>
              </w:tc>
            </w:tr>
            <w:tr w:rsidR="00D60AAF" w14:paraId="0C86D8C4" w14:textId="77777777" w:rsidTr="00D41519">
              <w:tc>
                <w:tcPr>
                  <w:tcW w:w="3653" w:type="dxa"/>
                </w:tcPr>
                <w:p w14:paraId="4319558C" w14:textId="77777777" w:rsidR="00D60AAF" w:rsidRDefault="00D60AAF" w:rsidP="00D60AAF"/>
              </w:tc>
              <w:tc>
                <w:tcPr>
                  <w:tcW w:w="3653" w:type="dxa"/>
                </w:tcPr>
                <w:p w14:paraId="3DF3B626" w14:textId="77777777" w:rsidR="00D60AAF" w:rsidRDefault="00D60AAF" w:rsidP="00D60AAF"/>
              </w:tc>
              <w:tc>
                <w:tcPr>
                  <w:tcW w:w="3654" w:type="dxa"/>
                </w:tcPr>
                <w:p w14:paraId="499FA4EC" w14:textId="77777777" w:rsidR="00D60AAF" w:rsidRDefault="00D60AAF" w:rsidP="00D60AAF"/>
              </w:tc>
            </w:tr>
            <w:tr w:rsidR="00D60AAF" w14:paraId="28BCB7A8" w14:textId="77777777" w:rsidTr="00D41519">
              <w:tc>
                <w:tcPr>
                  <w:tcW w:w="3653" w:type="dxa"/>
                </w:tcPr>
                <w:p w14:paraId="2C368150" w14:textId="77777777" w:rsidR="00D60AAF" w:rsidRDefault="00D60AAF" w:rsidP="00D60AAF"/>
              </w:tc>
              <w:tc>
                <w:tcPr>
                  <w:tcW w:w="3653" w:type="dxa"/>
                </w:tcPr>
                <w:p w14:paraId="420BB70C" w14:textId="77777777" w:rsidR="00D60AAF" w:rsidRDefault="00D60AAF" w:rsidP="00D60AAF"/>
              </w:tc>
              <w:tc>
                <w:tcPr>
                  <w:tcW w:w="3654" w:type="dxa"/>
                </w:tcPr>
                <w:p w14:paraId="567A3128" w14:textId="77777777" w:rsidR="00D60AAF" w:rsidRDefault="00D60AAF" w:rsidP="00D60AAF"/>
              </w:tc>
            </w:tr>
          </w:tbl>
          <w:p w14:paraId="3212F11F" w14:textId="3B624891" w:rsidR="00D60AAF" w:rsidRPr="00574FD0" w:rsidRDefault="00D60AAF" w:rsidP="00C51779"/>
        </w:tc>
      </w:tr>
    </w:tbl>
    <w:p w14:paraId="118B1050" w14:textId="1495FACA" w:rsidR="004216DC" w:rsidRDefault="00382BBF" w:rsidP="005449B7">
      <w:pPr>
        <w:spacing w:before="0" w:after="0"/>
        <w:rPr>
          <w:lang w:bidi="es-ES"/>
        </w:rPr>
        <w:sectPr w:rsidR="004216DC" w:rsidSect="00AA6538">
          <w:footerReference w:type="even" r:id="rId16"/>
          <w:footerReference w:type="default" r:id="rId17"/>
          <w:pgSz w:w="11906" w:h="16838" w:code="9"/>
          <w:pgMar w:top="360" w:right="360" w:bottom="360" w:left="360" w:header="720" w:footer="432" w:gutter="0"/>
          <w:cols w:space="720"/>
          <w:docGrid w:linePitch="360"/>
        </w:sectPr>
      </w:pPr>
      <w:r w:rsidRPr="00FC2165">
        <w:rPr>
          <w:sz w:val="16"/>
          <w:szCs w:val="16"/>
          <w:lang w:bidi="es-ES"/>
        </w:rPr>
        <w:br w:type="page"/>
      </w:r>
    </w:p>
    <w:tbl>
      <w:tblPr>
        <w:tblpPr w:leftFromText="141" w:rightFromText="141" w:horzAnchor="margin" w:tblpXSpec="center" w:tblpY="320"/>
        <w:tblW w:w="0" w:type="auto"/>
        <w:tblLook w:val="0600" w:firstRow="0" w:lastRow="0" w:firstColumn="0" w:lastColumn="0" w:noHBand="1" w:noVBand="1"/>
      </w:tblPr>
      <w:tblGrid>
        <w:gridCol w:w="15383"/>
      </w:tblGrid>
      <w:tr w:rsidR="004216DC" w14:paraId="697C5382" w14:textId="77777777" w:rsidTr="002920C1">
        <w:trPr>
          <w:trHeight w:val="9914"/>
        </w:trPr>
        <w:tc>
          <w:tcPr>
            <w:tcW w:w="15379" w:type="dxa"/>
          </w:tcPr>
          <w:p w14:paraId="4FB6A132" w14:textId="4F3F915F" w:rsidR="004216DC" w:rsidRPr="00574FD0" w:rsidRDefault="004216DC" w:rsidP="004216DC">
            <w:pPr>
              <w:pStyle w:val="Ttulo1"/>
            </w:pPr>
            <w:r w:rsidRPr="00574FD0">
              <w:rPr>
                <w:noProof/>
                <w:lang w:bidi="es-ES"/>
              </w:rPr>
              <w:lastRenderedPageBreak/>
              <w:drawing>
                <wp:inline distT="0" distB="0" distL="0" distR="0" wp14:anchorId="245C8387" wp14:editId="19EE8665">
                  <wp:extent cx="534035" cy="340995"/>
                  <wp:effectExtent l="0" t="0" r="0" b="1905"/>
                  <wp:docPr id="30" name="Gráfico 1" descr="Icono de énfasis de flores en la tercera págin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Gráfico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534035" cy="340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4FD0">
              <w:rPr>
                <w:lang w:bidi="es-ES"/>
              </w:rPr>
              <w:t xml:space="preserve">  </w:t>
            </w:r>
            <w:r>
              <w:rPr>
                <w:lang w:bidi="es-ES"/>
              </w:rPr>
              <w:t>ANÁLISIS DE PUESTO</w:t>
            </w:r>
            <w:r>
              <w:t xml:space="preserve"> DE TRABAJO</w:t>
            </w:r>
          </w:p>
          <w:tbl>
            <w:tblPr>
              <w:tblStyle w:val="Tablaconcuadrcula"/>
              <w:tblpPr w:leftFromText="141" w:rightFromText="141" w:vertAnchor="text" w:horzAnchor="margin" w:tblpY="366"/>
              <w:tblOverlap w:val="never"/>
              <w:tblW w:w="15157" w:type="dxa"/>
              <w:tblLook w:val="04A0" w:firstRow="1" w:lastRow="0" w:firstColumn="1" w:lastColumn="0" w:noHBand="0" w:noVBand="1"/>
            </w:tblPr>
            <w:tblGrid>
              <w:gridCol w:w="422"/>
              <w:gridCol w:w="424"/>
              <w:gridCol w:w="424"/>
              <w:gridCol w:w="424"/>
              <w:gridCol w:w="424"/>
              <w:gridCol w:w="424"/>
              <w:gridCol w:w="424"/>
              <w:gridCol w:w="424"/>
              <w:gridCol w:w="424"/>
              <w:gridCol w:w="452"/>
              <w:gridCol w:w="464"/>
              <w:gridCol w:w="594"/>
              <w:gridCol w:w="470"/>
              <w:gridCol w:w="470"/>
              <w:gridCol w:w="470"/>
              <w:gridCol w:w="470"/>
              <w:gridCol w:w="470"/>
              <w:gridCol w:w="470"/>
              <w:gridCol w:w="470"/>
              <w:gridCol w:w="470"/>
              <w:gridCol w:w="470"/>
              <w:gridCol w:w="349"/>
              <w:gridCol w:w="118"/>
              <w:gridCol w:w="470"/>
              <w:gridCol w:w="470"/>
              <w:gridCol w:w="470"/>
              <w:gridCol w:w="470"/>
              <w:gridCol w:w="470"/>
              <w:gridCol w:w="470"/>
              <w:gridCol w:w="470"/>
              <w:gridCol w:w="470"/>
              <w:gridCol w:w="470"/>
              <w:gridCol w:w="470"/>
              <w:gridCol w:w="421"/>
              <w:gridCol w:w="15"/>
            </w:tblGrid>
            <w:tr w:rsidR="002920C1" w14:paraId="12EA768C" w14:textId="77777777" w:rsidTr="002920C1">
              <w:trPr>
                <w:trHeight w:val="260"/>
              </w:trPr>
              <w:tc>
                <w:tcPr>
                  <w:tcW w:w="5000" w:type="pct"/>
                  <w:gridSpan w:val="35"/>
                </w:tcPr>
                <w:p w14:paraId="48C6EFCD" w14:textId="77777777" w:rsidR="002920C1" w:rsidRPr="002920C1" w:rsidRDefault="002920C1" w:rsidP="002920C1">
                  <w:pPr>
                    <w:pStyle w:val="Ttulo1"/>
                    <w:outlineLvl w:val="0"/>
                    <w:rPr>
                      <w:color w:val="FFC000"/>
                    </w:rPr>
                  </w:pPr>
                  <w:r w:rsidRPr="002920C1">
                    <w:rPr>
                      <w:color w:val="FFC000"/>
                    </w:rPr>
                    <w:t>Nombre del puesto:</w:t>
                  </w:r>
                </w:p>
              </w:tc>
            </w:tr>
            <w:tr w:rsidR="002920C1" w14:paraId="0B67C4CD" w14:textId="77777777" w:rsidTr="002920C1">
              <w:trPr>
                <w:trHeight w:val="681"/>
              </w:trPr>
              <w:tc>
                <w:tcPr>
                  <w:tcW w:w="1560" w:type="pct"/>
                  <w:gridSpan w:val="11"/>
                </w:tcPr>
                <w:p w14:paraId="47D2A1FD" w14:textId="77777777" w:rsidR="002920C1" w:rsidRPr="00151CFF" w:rsidRDefault="002920C1" w:rsidP="002920C1">
                  <w:pPr>
                    <w:pStyle w:val="Ttulo2"/>
                    <w:outlineLvl w:val="1"/>
                    <w:rPr>
                      <w:color w:val="C00000"/>
                    </w:rPr>
                  </w:pPr>
                  <w:r w:rsidRPr="002920C1">
                    <w:rPr>
                      <w:color w:val="FFC000"/>
                      <w:sz w:val="32"/>
                      <w:szCs w:val="8"/>
                    </w:rPr>
                    <w:t xml:space="preserve">Número de trabajadores: </w:t>
                  </w:r>
                </w:p>
              </w:tc>
              <w:tc>
                <w:tcPr>
                  <w:tcW w:w="3440" w:type="pct"/>
                  <w:gridSpan w:val="24"/>
                </w:tcPr>
                <w:p w14:paraId="769D4B89" w14:textId="6F13A8DC" w:rsidR="002920C1" w:rsidRDefault="002920C1" w:rsidP="002920C1">
                  <w:r w:rsidRPr="002920C1">
                    <w:rPr>
                      <w:rStyle w:val="Ttulo2Car"/>
                      <w:color w:val="FFC000"/>
                      <w:sz w:val="28"/>
                      <w:szCs w:val="6"/>
                    </w:rPr>
                    <w:t>Trabajadores especialmente sensibles:</w:t>
                  </w:r>
                  <w:r w:rsidRPr="00167D5C">
                    <w:rPr>
                      <w:rStyle w:val="Ttulo2Car"/>
                      <w:color w:val="000000" w:themeColor="text1"/>
                      <w:sz w:val="28"/>
                      <w:szCs w:val="6"/>
                    </w:rPr>
                    <w:t>(</w:t>
                  </w:r>
                  <w:r w:rsidRPr="00167D5C">
                    <w:rPr>
                      <w:color w:val="000000" w:themeColor="text1"/>
                    </w:rPr>
                    <w:t xml:space="preserve">aquí debéis </w:t>
                  </w:r>
                  <w:r>
                    <w:t xml:space="preserve">indicar el número y el motivo por el que son especialmente </w:t>
                  </w:r>
                  <w:r w:rsidR="00E750B7">
                    <w:t>sensibles (</w:t>
                  </w:r>
                  <w:r>
                    <w:t>menores, trabajadoras embarazadas, alérgicos, personas con discapacidad… Si no hay, ponemos NO)</w:t>
                  </w:r>
                </w:p>
              </w:tc>
            </w:tr>
            <w:tr w:rsidR="002920C1" w14:paraId="2B1C29B0" w14:textId="77777777" w:rsidTr="002920C1">
              <w:trPr>
                <w:trHeight w:val="1545"/>
              </w:trPr>
              <w:tc>
                <w:tcPr>
                  <w:tcW w:w="1560" w:type="pct"/>
                  <w:gridSpan w:val="11"/>
                </w:tcPr>
                <w:p w14:paraId="26F5B408" w14:textId="3A575AE3" w:rsidR="002920C1" w:rsidRDefault="002920C1" w:rsidP="002920C1">
                  <w:r w:rsidRPr="002920C1">
                    <w:rPr>
                      <w:rStyle w:val="Ttulo2Car"/>
                      <w:color w:val="FFC000"/>
                      <w:sz w:val="22"/>
                      <w:szCs w:val="2"/>
                    </w:rPr>
                    <w:t>Tareas o actividades que realiza</w:t>
                  </w:r>
                  <w:r w:rsidR="001C2FA5">
                    <w:rPr>
                      <w:rStyle w:val="Ttulo2Car"/>
                      <w:color w:val="FFC000"/>
                      <w:sz w:val="22"/>
                      <w:szCs w:val="2"/>
                    </w:rPr>
                    <w:t xml:space="preserve"> eN </w:t>
                  </w:r>
                  <w:r w:rsidR="00E750B7" w:rsidRPr="002920C1">
                    <w:rPr>
                      <w:rStyle w:val="Ttulo2Car"/>
                      <w:color w:val="FFC000"/>
                      <w:sz w:val="22"/>
                      <w:szCs w:val="2"/>
                    </w:rPr>
                    <w:t xml:space="preserve">% </w:t>
                  </w:r>
                  <w:r w:rsidR="00167D5C">
                    <w:rPr>
                      <w:rStyle w:val="Ttulo2Car"/>
                      <w:color w:val="000000" w:themeColor="text1"/>
                      <w:sz w:val="22"/>
                      <w:szCs w:val="2"/>
                    </w:rPr>
                    <w:t>(</w:t>
                  </w:r>
                  <w:r>
                    <w:t xml:space="preserve">ponemos las actividades o tareas de las que se encarga el trabajador y el porcentaje de su jornada que ocupa en esas </w:t>
                  </w:r>
                  <w:r w:rsidR="00167D5C">
                    <w:t xml:space="preserve">actividades) </w:t>
                  </w:r>
                  <w:r w:rsidR="001C2FA5">
                    <w:t>¡</w:t>
                  </w:r>
                  <w:r>
                    <w:t>una en cada celda</w:t>
                  </w:r>
                  <w:r w:rsidR="001C2FA5">
                    <w:t>!</w:t>
                  </w:r>
                </w:p>
              </w:tc>
              <w:tc>
                <w:tcPr>
                  <w:tcW w:w="1706" w:type="pct"/>
                  <w:gridSpan w:val="11"/>
                </w:tcPr>
                <w:p w14:paraId="3B085C4A" w14:textId="77777777" w:rsidR="002920C1" w:rsidRDefault="002920C1" w:rsidP="002920C1">
                  <w:r w:rsidRPr="002920C1">
                    <w:rPr>
                      <w:rStyle w:val="Ttulo2Car"/>
                      <w:color w:val="FFC000"/>
                      <w:sz w:val="28"/>
                      <w:szCs w:val="6"/>
                    </w:rPr>
                    <w:t>Equipos de trabajo</w:t>
                  </w:r>
                  <w:r w:rsidRPr="002920C1">
                    <w:rPr>
                      <w:rStyle w:val="Ttulo2Car"/>
                      <w:color w:val="FFC000"/>
                      <w:sz w:val="36"/>
                      <w:szCs w:val="10"/>
                    </w:rPr>
                    <w:t>:</w:t>
                  </w:r>
                  <w:r w:rsidRPr="002920C1">
                    <w:rPr>
                      <w:color w:val="FFC000"/>
                      <w:sz w:val="12"/>
                      <w:szCs w:val="12"/>
                    </w:rPr>
                    <w:t xml:space="preserve"> </w:t>
                  </w:r>
                  <w:r>
                    <w:t>ponemos para cada actividad los equipos de trabajo que utiliza</w:t>
                  </w:r>
                </w:p>
              </w:tc>
              <w:tc>
                <w:tcPr>
                  <w:tcW w:w="1733" w:type="pct"/>
                  <w:gridSpan w:val="13"/>
                </w:tcPr>
                <w:p w14:paraId="4AC9645D" w14:textId="77777777" w:rsidR="002920C1" w:rsidRDefault="002920C1" w:rsidP="002920C1">
                  <w:r w:rsidRPr="002920C1">
                    <w:rPr>
                      <w:rStyle w:val="Ttulo2Car"/>
                      <w:color w:val="FFC000"/>
                      <w:sz w:val="28"/>
                      <w:szCs w:val="6"/>
                    </w:rPr>
                    <w:t>Otros factores de riesgo</w:t>
                  </w:r>
                  <w:r w:rsidRPr="002920C1">
                    <w:rPr>
                      <w:color w:val="FFC000"/>
                      <w:sz w:val="10"/>
                      <w:szCs w:val="10"/>
                    </w:rPr>
                    <w:t xml:space="preserve">: </w:t>
                  </w:r>
                  <w:r w:rsidRPr="001C2FA5">
                    <w:rPr>
                      <w:color w:val="000000" w:themeColor="text1"/>
                    </w:rPr>
                    <w:t>ponemos</w:t>
                  </w:r>
                  <w:r w:rsidRPr="002920C1">
                    <w:rPr>
                      <w:color w:val="FFC000"/>
                    </w:rPr>
                    <w:t xml:space="preserve"> </w:t>
                  </w:r>
                  <w:r>
                    <w:t>otros factores que puedan influir en que haya más o menos riesgos (utilización de sustancias o productos químicos peligrosos, carga postural, sobreesfuerzos…trabajo nocturno o turnos, exceso de responsabilidad o atención, minuciosidad…</w:t>
                  </w:r>
                </w:p>
              </w:tc>
            </w:tr>
            <w:tr w:rsidR="002920C1" w14:paraId="51611079" w14:textId="77777777" w:rsidTr="002920C1">
              <w:trPr>
                <w:trHeight w:val="220"/>
              </w:trPr>
              <w:tc>
                <w:tcPr>
                  <w:tcW w:w="1560" w:type="pct"/>
                  <w:gridSpan w:val="11"/>
                </w:tcPr>
                <w:p w14:paraId="72781FF9" w14:textId="77777777" w:rsidR="002920C1" w:rsidRDefault="002920C1" w:rsidP="002920C1">
                  <w:r>
                    <w:t>Tarea 1</w:t>
                  </w:r>
                </w:p>
              </w:tc>
              <w:tc>
                <w:tcPr>
                  <w:tcW w:w="1706" w:type="pct"/>
                  <w:gridSpan w:val="11"/>
                </w:tcPr>
                <w:p w14:paraId="056F87E6" w14:textId="77777777" w:rsidR="002920C1" w:rsidRDefault="002920C1" w:rsidP="002920C1">
                  <w:r>
                    <w:t>Equipos:</w:t>
                  </w:r>
                </w:p>
              </w:tc>
              <w:tc>
                <w:tcPr>
                  <w:tcW w:w="1733" w:type="pct"/>
                  <w:gridSpan w:val="13"/>
                </w:tcPr>
                <w:p w14:paraId="22BD4086" w14:textId="77777777" w:rsidR="002920C1" w:rsidRDefault="002920C1" w:rsidP="002920C1">
                  <w:r>
                    <w:t>Otros factores:</w:t>
                  </w:r>
                </w:p>
              </w:tc>
            </w:tr>
            <w:tr w:rsidR="002920C1" w14:paraId="53917150" w14:textId="77777777" w:rsidTr="002920C1">
              <w:trPr>
                <w:trHeight w:val="212"/>
              </w:trPr>
              <w:tc>
                <w:tcPr>
                  <w:tcW w:w="1560" w:type="pct"/>
                  <w:gridSpan w:val="11"/>
                </w:tcPr>
                <w:p w14:paraId="13C1C9DA" w14:textId="77777777" w:rsidR="002920C1" w:rsidRDefault="002920C1" w:rsidP="002920C1">
                  <w:r>
                    <w:t>Tarea 2</w:t>
                  </w:r>
                </w:p>
              </w:tc>
              <w:tc>
                <w:tcPr>
                  <w:tcW w:w="1706" w:type="pct"/>
                  <w:gridSpan w:val="11"/>
                </w:tcPr>
                <w:p w14:paraId="0C696626" w14:textId="77777777" w:rsidR="002920C1" w:rsidRDefault="002920C1" w:rsidP="002920C1">
                  <w:r>
                    <w:t>Equipos:</w:t>
                  </w:r>
                </w:p>
              </w:tc>
              <w:tc>
                <w:tcPr>
                  <w:tcW w:w="1733" w:type="pct"/>
                  <w:gridSpan w:val="13"/>
                </w:tcPr>
                <w:p w14:paraId="42806AE3" w14:textId="77777777" w:rsidR="002920C1" w:rsidRDefault="002920C1" w:rsidP="002920C1">
                  <w:r>
                    <w:t>Otros factores:</w:t>
                  </w:r>
                </w:p>
              </w:tc>
            </w:tr>
            <w:tr w:rsidR="002920C1" w14:paraId="39224937" w14:textId="77777777" w:rsidTr="002920C1">
              <w:trPr>
                <w:trHeight w:val="212"/>
              </w:trPr>
              <w:tc>
                <w:tcPr>
                  <w:tcW w:w="1560" w:type="pct"/>
                  <w:gridSpan w:val="11"/>
                </w:tcPr>
                <w:p w14:paraId="0DB4E4A7" w14:textId="77777777" w:rsidR="002920C1" w:rsidRDefault="002920C1" w:rsidP="002920C1">
                  <w:r>
                    <w:t>…</w:t>
                  </w:r>
                </w:p>
              </w:tc>
              <w:tc>
                <w:tcPr>
                  <w:tcW w:w="1706" w:type="pct"/>
                  <w:gridSpan w:val="11"/>
                </w:tcPr>
                <w:p w14:paraId="6FB4A54B" w14:textId="77777777" w:rsidR="002920C1" w:rsidRDefault="002920C1" w:rsidP="002920C1">
                  <w:r>
                    <w:t>…</w:t>
                  </w:r>
                </w:p>
              </w:tc>
              <w:tc>
                <w:tcPr>
                  <w:tcW w:w="1733" w:type="pct"/>
                  <w:gridSpan w:val="13"/>
                </w:tcPr>
                <w:p w14:paraId="00362B28" w14:textId="77777777" w:rsidR="002920C1" w:rsidRDefault="002920C1" w:rsidP="002920C1">
                  <w:r>
                    <w:t>…</w:t>
                  </w:r>
                </w:p>
              </w:tc>
            </w:tr>
            <w:tr w:rsidR="002920C1" w14:paraId="3577AB34" w14:textId="77777777" w:rsidTr="002920C1">
              <w:trPr>
                <w:trHeight w:val="253"/>
              </w:trPr>
              <w:tc>
                <w:tcPr>
                  <w:tcW w:w="5000" w:type="pct"/>
                  <w:gridSpan w:val="35"/>
                </w:tcPr>
                <w:p w14:paraId="735F98D9" w14:textId="77777777" w:rsidR="002920C1" w:rsidRPr="000745B3" w:rsidRDefault="002920C1" w:rsidP="002920C1">
                  <w:pPr>
                    <w:pStyle w:val="Ttulo2"/>
                    <w:outlineLvl w:val="1"/>
                    <w:rPr>
                      <w:color w:val="546421" w:themeColor="accent6" w:themeShade="80"/>
                    </w:rPr>
                  </w:pPr>
                  <w:r w:rsidRPr="002920C1">
                    <w:rPr>
                      <w:color w:val="FFC000"/>
                      <w:sz w:val="28"/>
                      <w:szCs w:val="6"/>
                    </w:rPr>
                    <w:t>Identificación de riesgos en el puesto de trabajo</w:t>
                  </w:r>
                </w:p>
              </w:tc>
            </w:tr>
            <w:tr w:rsidR="002920C1" w:rsidRPr="00300B1C" w14:paraId="1E706A3A" w14:textId="77777777" w:rsidTr="002920C1">
              <w:trPr>
                <w:gridAfter w:val="1"/>
                <w:wAfter w:w="8" w:type="pct"/>
                <w:trHeight w:val="350"/>
              </w:trPr>
              <w:tc>
                <w:tcPr>
                  <w:tcW w:w="139" w:type="pct"/>
                </w:tcPr>
                <w:p w14:paraId="4AEFB2CC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40" w:type="pct"/>
                </w:tcPr>
                <w:p w14:paraId="68AB0BD5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40" w:type="pct"/>
                </w:tcPr>
                <w:p w14:paraId="04F1CE69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40" w:type="pct"/>
                </w:tcPr>
                <w:p w14:paraId="4B88586D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140" w:type="pct"/>
                </w:tcPr>
                <w:p w14:paraId="48B535F9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40" w:type="pct"/>
                </w:tcPr>
                <w:p w14:paraId="6AE46C45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40" w:type="pct"/>
                </w:tcPr>
                <w:p w14:paraId="581A7299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40" w:type="pct"/>
                </w:tcPr>
                <w:p w14:paraId="09AB4834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40" w:type="pct"/>
                </w:tcPr>
                <w:p w14:paraId="0AFDA698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49" w:type="pct"/>
                </w:tcPr>
                <w:p w14:paraId="3FECD56F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53" w:type="pct"/>
                </w:tcPr>
                <w:p w14:paraId="7BC4D059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96" w:type="pct"/>
                </w:tcPr>
                <w:p w14:paraId="4879DC0B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155" w:type="pct"/>
                </w:tcPr>
                <w:p w14:paraId="05FB79A0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155" w:type="pct"/>
                </w:tcPr>
                <w:p w14:paraId="1B75AA9F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155" w:type="pct"/>
                </w:tcPr>
                <w:p w14:paraId="0C1F51C8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155" w:type="pct"/>
                </w:tcPr>
                <w:p w14:paraId="28912C17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155" w:type="pct"/>
                </w:tcPr>
                <w:p w14:paraId="64553E4D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155" w:type="pct"/>
                </w:tcPr>
                <w:p w14:paraId="354408E8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155" w:type="pct"/>
                </w:tcPr>
                <w:p w14:paraId="0E168C91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155" w:type="pct"/>
                </w:tcPr>
                <w:p w14:paraId="121B59D1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155" w:type="pct"/>
                </w:tcPr>
                <w:p w14:paraId="3E5150D0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154" w:type="pct"/>
                  <w:gridSpan w:val="2"/>
                </w:tcPr>
                <w:p w14:paraId="509603A5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22</w:t>
                  </w:r>
                </w:p>
              </w:tc>
              <w:tc>
                <w:tcPr>
                  <w:tcW w:w="155" w:type="pct"/>
                </w:tcPr>
                <w:p w14:paraId="2616A0BE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23</w:t>
                  </w:r>
                </w:p>
              </w:tc>
              <w:tc>
                <w:tcPr>
                  <w:tcW w:w="155" w:type="pct"/>
                </w:tcPr>
                <w:p w14:paraId="4D215DA8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24</w:t>
                  </w:r>
                </w:p>
              </w:tc>
              <w:tc>
                <w:tcPr>
                  <w:tcW w:w="155" w:type="pct"/>
                </w:tcPr>
                <w:p w14:paraId="1412DE8F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155" w:type="pct"/>
                </w:tcPr>
                <w:p w14:paraId="32F0D656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26</w:t>
                  </w:r>
                </w:p>
              </w:tc>
              <w:tc>
                <w:tcPr>
                  <w:tcW w:w="155" w:type="pct"/>
                </w:tcPr>
                <w:p w14:paraId="5C5B7888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27</w:t>
                  </w:r>
                </w:p>
              </w:tc>
              <w:tc>
                <w:tcPr>
                  <w:tcW w:w="155" w:type="pct"/>
                </w:tcPr>
                <w:p w14:paraId="3C2BEAB3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28</w:t>
                  </w:r>
                </w:p>
              </w:tc>
              <w:tc>
                <w:tcPr>
                  <w:tcW w:w="155" w:type="pct"/>
                </w:tcPr>
                <w:p w14:paraId="7BD7A114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29</w:t>
                  </w:r>
                </w:p>
              </w:tc>
              <w:tc>
                <w:tcPr>
                  <w:tcW w:w="155" w:type="pct"/>
                </w:tcPr>
                <w:p w14:paraId="1A4B641E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55" w:type="pct"/>
                </w:tcPr>
                <w:p w14:paraId="594CA372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31</w:t>
                  </w:r>
                </w:p>
              </w:tc>
              <w:tc>
                <w:tcPr>
                  <w:tcW w:w="155" w:type="pct"/>
                </w:tcPr>
                <w:p w14:paraId="6C27305E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32</w:t>
                  </w:r>
                </w:p>
              </w:tc>
              <w:tc>
                <w:tcPr>
                  <w:tcW w:w="139" w:type="pct"/>
                </w:tcPr>
                <w:p w14:paraId="36776BD4" w14:textId="77777777" w:rsidR="002920C1" w:rsidRPr="00300B1C" w:rsidRDefault="002920C1" w:rsidP="002920C1">
                  <w:pPr>
                    <w:rPr>
                      <w:sz w:val="16"/>
                      <w:szCs w:val="16"/>
                    </w:rPr>
                  </w:pPr>
                  <w:r w:rsidRPr="00300B1C">
                    <w:rPr>
                      <w:sz w:val="16"/>
                      <w:szCs w:val="16"/>
                    </w:rPr>
                    <w:t>33</w:t>
                  </w:r>
                </w:p>
              </w:tc>
            </w:tr>
          </w:tbl>
          <w:p w14:paraId="2FF1C76C" w14:textId="26DE8A86" w:rsidR="004216DC" w:rsidRPr="00574FD0" w:rsidRDefault="002920C1" w:rsidP="004216DC">
            <w:r>
              <w:rPr>
                <w:noProof/>
              </w:rPr>
              <w:drawing>
                <wp:inline distT="0" distB="0" distL="0" distR="0" wp14:anchorId="4274F326" wp14:editId="0A937A9C">
                  <wp:extent cx="9580605" cy="2345227"/>
                  <wp:effectExtent l="0" t="0" r="0" b="4445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7204" cy="2373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45B13E" w14:textId="77777777" w:rsidR="004216DC" w:rsidRDefault="004216DC" w:rsidP="00382BBF">
      <w:pPr>
        <w:pStyle w:val="Sinespaciado"/>
        <w:jc w:val="center"/>
        <w:rPr>
          <w:lang w:eastAsia="ja-JP"/>
        </w:rPr>
      </w:pPr>
    </w:p>
    <w:p w14:paraId="57B4D086" w14:textId="4D6238D4" w:rsidR="002920C1" w:rsidRDefault="002920C1" w:rsidP="002920C1">
      <w:pPr>
        <w:tabs>
          <w:tab w:val="left" w:pos="15430"/>
        </w:tabs>
        <w:rPr>
          <w:lang w:eastAsia="ja-JP"/>
        </w:rPr>
      </w:pPr>
      <w:r>
        <w:rPr>
          <w:lang w:eastAsia="ja-JP"/>
        </w:rPr>
        <w:tab/>
      </w:r>
    </w:p>
    <w:tbl>
      <w:tblPr>
        <w:tblpPr w:leftFromText="141" w:rightFromText="141" w:horzAnchor="margin" w:tblpXSpec="center" w:tblpY="300"/>
        <w:tblW w:w="149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8"/>
        <w:gridCol w:w="1438"/>
        <w:gridCol w:w="739"/>
        <w:gridCol w:w="864"/>
        <w:gridCol w:w="764"/>
        <w:gridCol w:w="634"/>
        <w:gridCol w:w="726"/>
        <w:gridCol w:w="646"/>
        <w:gridCol w:w="677"/>
        <w:gridCol w:w="550"/>
        <w:gridCol w:w="628"/>
        <w:gridCol w:w="652"/>
        <w:gridCol w:w="685"/>
        <w:gridCol w:w="1660"/>
        <w:gridCol w:w="677"/>
        <w:gridCol w:w="550"/>
        <w:gridCol w:w="627"/>
        <w:gridCol w:w="652"/>
        <w:gridCol w:w="750"/>
        <w:gridCol w:w="38"/>
      </w:tblGrid>
      <w:tr w:rsidR="002920C1" w:rsidRPr="00FE4814" w14:paraId="6A19C7C4" w14:textId="77777777" w:rsidTr="001C2FA5">
        <w:trPr>
          <w:trHeight w:val="552"/>
        </w:trPr>
        <w:tc>
          <w:tcPr>
            <w:tcW w:w="1497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318721" w14:textId="170A34F1" w:rsidR="002920C1" w:rsidRPr="0005543A" w:rsidRDefault="002920C1" w:rsidP="00D41519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color w:val="4F81BD"/>
                <w:sz w:val="22"/>
                <w:szCs w:val="22"/>
                <w:lang w:eastAsia="es-ES"/>
              </w:rPr>
            </w:pPr>
            <w:r w:rsidRPr="00D27711">
              <w:rPr>
                <w:rFonts w:ascii="Segoe UI" w:eastAsia="Times New Roman" w:hAnsi="Segoe UI" w:cs="Segoe UI"/>
                <w:b/>
                <w:bCs/>
                <w:color w:val="000000" w:themeColor="text1"/>
                <w:sz w:val="22"/>
                <w:szCs w:val="22"/>
                <w:lang w:eastAsia="es-ES"/>
              </w:rPr>
              <w:lastRenderedPageBreak/>
              <w:t xml:space="preserve">EVALUACIÓN DE RIESGOS DEL PUESTO DE TRABAJO </w:t>
            </w:r>
            <w:r w:rsidR="00D27711" w:rsidRPr="00D27711">
              <w:rPr>
                <w:rFonts w:ascii="Segoe UI" w:eastAsia="Times New Roman" w:hAnsi="Segoe UI" w:cs="Segoe UI"/>
                <w:b/>
                <w:bCs/>
                <w:color w:val="000000" w:themeColor="text1"/>
                <w:sz w:val="22"/>
                <w:szCs w:val="22"/>
                <w:lang w:eastAsia="es-ES"/>
              </w:rPr>
              <w:t>Y MEDIDAS CORRECTORAS</w:t>
            </w:r>
          </w:p>
        </w:tc>
      </w:tr>
      <w:tr w:rsidR="002920C1" w:rsidRPr="00FE4814" w14:paraId="6EC24EF8" w14:textId="77777777" w:rsidTr="00D8224A">
        <w:trPr>
          <w:trHeight w:val="981"/>
        </w:trPr>
        <w:tc>
          <w:tcPr>
            <w:tcW w:w="1018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118EAE" w14:textId="7A5737E5" w:rsidR="002920C1" w:rsidRPr="00D27711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i/>
                <w:iCs/>
                <w:color w:val="7CCA62" w:themeColor="accent5"/>
                <w:sz w:val="28"/>
                <w:szCs w:val="28"/>
                <w:lang w:eastAsia="es-ES"/>
              </w:rPr>
            </w:pPr>
            <w:r w:rsidRPr="00D27711">
              <w:rPr>
                <w:rFonts w:ascii="Cambria" w:eastAsia="Times New Roman" w:hAnsi="Cambria" w:cs="Segoe UI"/>
                <w:b/>
                <w:bCs/>
                <w:i/>
                <w:iCs/>
                <w:color w:val="7CCA62" w:themeColor="accent5"/>
                <w:sz w:val="28"/>
                <w:szCs w:val="28"/>
                <w:lang w:eastAsia="es-ES"/>
              </w:rPr>
              <w:t>Tipo de riesgo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9B994F" w14:textId="7F083756" w:rsidR="002920C1" w:rsidRPr="00D27711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i/>
                <w:iCs/>
                <w:color w:val="7CCA62" w:themeColor="accent5"/>
                <w:sz w:val="28"/>
                <w:szCs w:val="28"/>
                <w:lang w:eastAsia="es-ES"/>
              </w:rPr>
            </w:pPr>
            <w:r w:rsidRPr="00D27711">
              <w:rPr>
                <w:rFonts w:ascii="Cambria" w:eastAsia="Times New Roman" w:hAnsi="Cambria" w:cs="Segoe UI"/>
                <w:b/>
                <w:bCs/>
                <w:i/>
                <w:iCs/>
                <w:color w:val="7CCA62" w:themeColor="accent5"/>
                <w:sz w:val="28"/>
                <w:szCs w:val="28"/>
                <w:lang w:eastAsia="es-ES"/>
              </w:rPr>
              <w:t xml:space="preserve">Se </w:t>
            </w:r>
            <w:r w:rsidR="00167D5C" w:rsidRPr="00D27711">
              <w:rPr>
                <w:rFonts w:ascii="Cambria" w:eastAsia="Times New Roman" w:hAnsi="Cambria" w:cs="Segoe UI"/>
                <w:b/>
                <w:bCs/>
                <w:i/>
                <w:iCs/>
                <w:color w:val="7CCA62" w:themeColor="accent5"/>
                <w:sz w:val="28"/>
                <w:szCs w:val="28"/>
                <w:lang w:eastAsia="es-ES"/>
              </w:rPr>
              <w:t>debe a:</w:t>
            </w:r>
          </w:p>
        </w:tc>
        <w:tc>
          <w:tcPr>
            <w:tcW w:w="236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5514FD" w14:textId="793FD4DA" w:rsidR="002920C1" w:rsidRPr="00D27711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i/>
                <w:iCs/>
                <w:color w:val="FFFF00"/>
                <w:sz w:val="28"/>
                <w:szCs w:val="28"/>
                <w:lang w:eastAsia="es-ES"/>
              </w:rPr>
            </w:pPr>
            <w:r w:rsidRPr="00D27711">
              <w:rPr>
                <w:rFonts w:ascii="Cambria" w:eastAsia="Times New Roman" w:hAnsi="Cambria" w:cs="Segoe UI"/>
                <w:b/>
                <w:bCs/>
                <w:i/>
                <w:iCs/>
                <w:color w:val="FFFF00"/>
                <w:sz w:val="28"/>
                <w:szCs w:val="28"/>
                <w:lang w:eastAsia="es-ES"/>
              </w:rPr>
              <w:t>PROBABILIDAD</w:t>
            </w:r>
          </w:p>
        </w:tc>
        <w:tc>
          <w:tcPr>
            <w:tcW w:w="200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12E49C" w14:textId="20D59DB7" w:rsidR="002920C1" w:rsidRPr="00D27711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i/>
                <w:iCs/>
                <w:color w:val="FFFF00"/>
                <w:sz w:val="28"/>
                <w:szCs w:val="28"/>
                <w:lang w:eastAsia="es-ES"/>
              </w:rPr>
            </w:pPr>
            <w:r w:rsidRPr="00D27711">
              <w:rPr>
                <w:rFonts w:ascii="Cambria" w:eastAsia="Times New Roman" w:hAnsi="Cambria" w:cs="Segoe UI"/>
                <w:b/>
                <w:bCs/>
                <w:i/>
                <w:iCs/>
                <w:color w:val="FFFF00"/>
                <w:sz w:val="28"/>
                <w:szCs w:val="28"/>
                <w:lang w:eastAsia="es-ES"/>
              </w:rPr>
              <w:t>CONSECUENCIA</w:t>
            </w:r>
          </w:p>
        </w:tc>
        <w:tc>
          <w:tcPr>
            <w:tcW w:w="3192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D8FF15" w14:textId="5DE93C3D" w:rsidR="002920C1" w:rsidRPr="00D27711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i/>
                <w:iCs/>
                <w:color w:val="FFC000"/>
                <w:sz w:val="22"/>
                <w:szCs w:val="22"/>
                <w:lang w:eastAsia="es-ES"/>
              </w:rPr>
            </w:pPr>
            <w:r w:rsidRPr="00D27711">
              <w:rPr>
                <w:rFonts w:ascii="Cambria" w:eastAsia="Times New Roman" w:hAnsi="Cambria" w:cs="Segoe UI"/>
                <w:b/>
                <w:bCs/>
                <w:i/>
                <w:iCs/>
                <w:color w:val="FFC000"/>
                <w:sz w:val="22"/>
                <w:szCs w:val="22"/>
                <w:lang w:eastAsia="es-ES"/>
              </w:rPr>
              <w:t>VALORACIÓN DEL RIESGO:</w:t>
            </w:r>
            <w:r w:rsidR="00D8224A">
              <w:rPr>
                <w:rFonts w:ascii="Cambria" w:eastAsia="Times New Roman" w:hAnsi="Cambria" w:cs="Segoe UI"/>
                <w:b/>
                <w:bCs/>
                <w:i/>
                <w:iCs/>
                <w:color w:val="FFC000"/>
                <w:sz w:val="22"/>
                <w:szCs w:val="22"/>
                <w:lang w:eastAsia="es-ES"/>
              </w:rPr>
              <w:t xml:space="preserve"> usamos la </w:t>
            </w:r>
            <w:r w:rsidR="00D8224A" w:rsidRPr="00D27711">
              <w:rPr>
                <w:rFonts w:ascii="Cambria" w:eastAsia="Times New Roman" w:hAnsi="Cambria" w:cs="Segoe UI"/>
                <w:b/>
                <w:bCs/>
                <w:i/>
                <w:iCs/>
                <w:color w:val="FFC000"/>
                <w:sz w:val="22"/>
                <w:szCs w:val="22"/>
                <w:lang w:eastAsia="es-ES"/>
              </w:rPr>
              <w:t>matriz</w:t>
            </w:r>
            <w:r w:rsidRPr="00D27711">
              <w:rPr>
                <w:rFonts w:ascii="Cambria" w:eastAsia="Times New Roman" w:hAnsi="Cambria" w:cs="Segoe UI"/>
                <w:b/>
                <w:bCs/>
                <w:i/>
                <w:iCs/>
                <w:color w:val="FFC000"/>
                <w:sz w:val="22"/>
                <w:szCs w:val="22"/>
                <w:lang w:eastAsia="es-ES"/>
              </w:rPr>
              <w:t xml:space="preserve"> de evaluación de riesgos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BE7AE7" w14:textId="124CD3A3" w:rsidR="002920C1" w:rsidRPr="00D27711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i/>
                <w:iCs/>
                <w:color w:val="FFC000"/>
                <w:sz w:val="22"/>
                <w:szCs w:val="22"/>
                <w:lang w:eastAsia="es-ES"/>
              </w:rPr>
            </w:pPr>
            <w:r w:rsidRPr="00D27711">
              <w:rPr>
                <w:rFonts w:ascii="Cambria" w:eastAsia="Times New Roman" w:hAnsi="Cambria" w:cs="Segoe UI"/>
                <w:b/>
                <w:bCs/>
                <w:i/>
                <w:iCs/>
                <w:color w:val="FF0000"/>
                <w:sz w:val="22"/>
                <w:szCs w:val="22"/>
                <w:lang w:eastAsia="es-ES"/>
              </w:rPr>
              <w:t>MEDIDAS CORRECTORAS</w:t>
            </w:r>
          </w:p>
        </w:tc>
        <w:tc>
          <w:tcPr>
            <w:tcW w:w="3294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7DEB8C" w14:textId="285FD2A2" w:rsidR="002920C1" w:rsidRPr="00D27711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i/>
                <w:iCs/>
                <w:color w:val="FFC000"/>
                <w:sz w:val="22"/>
                <w:szCs w:val="22"/>
                <w:lang w:eastAsia="es-ES"/>
              </w:rPr>
            </w:pPr>
            <w:r w:rsidRPr="00D27711">
              <w:rPr>
                <w:rFonts w:ascii="Cambria" w:eastAsia="Times New Roman" w:hAnsi="Cambria" w:cs="Segoe UI"/>
                <w:b/>
                <w:bCs/>
                <w:i/>
                <w:iCs/>
                <w:color w:val="C00000"/>
                <w:sz w:val="22"/>
                <w:szCs w:val="22"/>
                <w:lang w:eastAsia="es-ES"/>
              </w:rPr>
              <w:t>RIESGO RESIDUAL</w:t>
            </w:r>
          </w:p>
        </w:tc>
      </w:tr>
      <w:tr w:rsidR="00D8224A" w:rsidRPr="00FE4814" w14:paraId="7EA837FF" w14:textId="77777777" w:rsidTr="00D8224A">
        <w:trPr>
          <w:gridAfter w:val="1"/>
          <w:wAfter w:w="38" w:type="dxa"/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F5C7CB3" w14:textId="77777777" w:rsidR="002920C1" w:rsidRPr="00FE4814" w:rsidRDefault="002920C1" w:rsidP="00D41519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color w:val="4F81BD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28BB91" w14:textId="77777777" w:rsidR="002920C1" w:rsidRPr="00FE4814" w:rsidRDefault="002920C1" w:rsidP="00D41519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color w:val="4F81BD"/>
                <w:sz w:val="18"/>
                <w:szCs w:val="18"/>
                <w:lang w:eastAsia="es-ES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B069AA" w14:textId="43E916BB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BAJA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D27D3F" w14:textId="6019D00F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MEDIA</w:t>
            </w:r>
          </w:p>
        </w:tc>
        <w:tc>
          <w:tcPr>
            <w:tcW w:w="7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1B8F3D" w14:textId="594FC9BB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ALTA</w:t>
            </w:r>
          </w:p>
        </w:tc>
        <w:tc>
          <w:tcPr>
            <w:tcW w:w="6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52D73A" w14:textId="64FAF58E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LD</w:t>
            </w:r>
          </w:p>
        </w:tc>
        <w:tc>
          <w:tcPr>
            <w:tcW w:w="7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178B29" w14:textId="0AAB34A3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MD</w:t>
            </w:r>
          </w:p>
        </w:tc>
        <w:tc>
          <w:tcPr>
            <w:tcW w:w="6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427B7D" w14:textId="650F01D7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ED</w:t>
            </w:r>
          </w:p>
        </w:tc>
        <w:tc>
          <w:tcPr>
            <w:tcW w:w="6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92D050"/>
            <w:hideMark/>
          </w:tcPr>
          <w:p w14:paraId="4B882AD9" w14:textId="0BC690E4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TRIV</w:t>
            </w:r>
          </w:p>
        </w:tc>
        <w:tc>
          <w:tcPr>
            <w:tcW w:w="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00"/>
            <w:hideMark/>
          </w:tcPr>
          <w:p w14:paraId="41E0A8C4" w14:textId="5BB13100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TO</w:t>
            </w:r>
          </w:p>
        </w:tc>
        <w:tc>
          <w:tcPr>
            <w:tcW w:w="6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C000"/>
            <w:hideMark/>
          </w:tcPr>
          <w:p w14:paraId="62B74131" w14:textId="37B1B35A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MO</w:t>
            </w:r>
          </w:p>
        </w:tc>
        <w:tc>
          <w:tcPr>
            <w:tcW w:w="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0000"/>
            <w:hideMark/>
          </w:tcPr>
          <w:p w14:paraId="2B4CD469" w14:textId="373A622E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IMP</w:t>
            </w:r>
          </w:p>
        </w:tc>
        <w:tc>
          <w:tcPr>
            <w:tcW w:w="6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00000"/>
            <w:hideMark/>
          </w:tcPr>
          <w:p w14:paraId="3D7D914B" w14:textId="55D55A6C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INT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3BB939" w14:textId="77777777" w:rsidR="002920C1" w:rsidRPr="00BF3A92" w:rsidRDefault="002920C1" w:rsidP="00BF3A9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i/>
                <w:iCs/>
                <w:color w:val="4F81BD"/>
                <w:sz w:val="18"/>
                <w:szCs w:val="18"/>
                <w:lang w:eastAsia="es-ES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92D050"/>
            <w:hideMark/>
          </w:tcPr>
          <w:p w14:paraId="2F3D846B" w14:textId="74FAC7A9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TRIV</w:t>
            </w:r>
          </w:p>
        </w:tc>
        <w:tc>
          <w:tcPr>
            <w:tcW w:w="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00"/>
            <w:hideMark/>
          </w:tcPr>
          <w:p w14:paraId="660DC600" w14:textId="53CA83D9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TO</w:t>
            </w:r>
          </w:p>
        </w:tc>
        <w:tc>
          <w:tcPr>
            <w:tcW w:w="6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C000"/>
            <w:hideMark/>
          </w:tcPr>
          <w:p w14:paraId="3971D2A1" w14:textId="1B30F393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MO</w:t>
            </w:r>
          </w:p>
        </w:tc>
        <w:tc>
          <w:tcPr>
            <w:tcW w:w="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0000"/>
            <w:hideMark/>
          </w:tcPr>
          <w:p w14:paraId="5EAA4227" w14:textId="3FFD1CC7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IMP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C00000"/>
            <w:hideMark/>
          </w:tcPr>
          <w:p w14:paraId="44B8BFF0" w14:textId="6C45D7FB" w:rsidR="002920C1" w:rsidRPr="00BF3A92" w:rsidRDefault="002920C1" w:rsidP="00BF3A9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es-ES"/>
              </w:rPr>
            </w:pPr>
            <w:r w:rsidRPr="00BF3A92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es-ES"/>
              </w:rPr>
              <w:t>INT</w:t>
            </w:r>
          </w:p>
        </w:tc>
      </w:tr>
      <w:tr w:rsidR="00D8224A" w:rsidRPr="00FE4814" w14:paraId="67312F9B" w14:textId="77777777" w:rsidTr="00D27711">
        <w:trPr>
          <w:gridAfter w:val="1"/>
          <w:wAfter w:w="38" w:type="dxa"/>
          <w:trHeight w:val="1415"/>
        </w:trPr>
        <w:tc>
          <w:tcPr>
            <w:tcW w:w="10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791B5D" w14:textId="1AA67EB2" w:rsidR="002920C1" w:rsidRPr="00FE4814" w:rsidRDefault="002920C1" w:rsidP="00184FE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1C2FA5">
              <w:rPr>
                <w:rFonts w:ascii="Calibri" w:eastAsia="Times New Roman" w:hAnsi="Calibri" w:cs="Calibri"/>
                <w:b/>
                <w:bCs/>
                <w:color w:val="C00000"/>
                <w:sz w:val="14"/>
                <w:szCs w:val="14"/>
                <w:lang w:eastAsia="es-ES"/>
              </w:rPr>
              <w:t>Por ejemplo:</w:t>
            </w:r>
            <w:r w:rsidRPr="001C2FA5">
              <w:rPr>
                <w:rFonts w:ascii="Calibri" w:eastAsia="Times New Roman" w:hAnsi="Calibri" w:cs="Calibri"/>
                <w:color w:val="C00000"/>
                <w:sz w:val="14"/>
                <w:szCs w:val="14"/>
                <w:lang w:eastAsia="es-ES"/>
              </w:rPr>
              <w:t xml:space="preserve"> </w:t>
            </w:r>
            <w:r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>9</w:t>
            </w:r>
            <w:r w:rsidR="00D8224A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>,</w:t>
            </w:r>
            <w:r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 xml:space="preserve"> cortes</w:t>
            </w:r>
            <w:r w:rsidR="00D8224A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 xml:space="preserve"> por objetos o herramientas</w:t>
            </w:r>
            <w:r w:rsidR="00D8224A">
              <w:rPr>
                <w:rFonts w:ascii="Calibri" w:eastAsia="Times New Roman" w:hAnsi="Calibri" w:cs="Calibri"/>
                <w:color w:val="C00000"/>
                <w:sz w:val="14"/>
                <w:szCs w:val="14"/>
                <w:lang w:eastAsia="es-ES"/>
              </w:rPr>
              <w:t xml:space="preserve"> (</w:t>
            </w:r>
            <w:r w:rsidR="00167D5C" w:rsidRPr="001C2FA5">
              <w:rPr>
                <w:rFonts w:ascii="Calibri" w:eastAsia="Times New Roman" w:hAnsi="Calibri" w:cs="Calibri"/>
                <w:color w:val="C00000"/>
                <w:sz w:val="14"/>
                <w:szCs w:val="14"/>
                <w:lang w:eastAsia="es-ES"/>
              </w:rPr>
              <w:t>ESTO ES UN EJEMPLO, SE DEBE BORRAR)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1B7DA6" w14:textId="34643094" w:rsidR="002920C1" w:rsidRPr="00FE4814" w:rsidRDefault="002920C1" w:rsidP="00184FE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FE4814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>Circunstancias que expliquen qué nivel d</w:t>
            </w:r>
            <w:r w:rsidR="00E41EB4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>e</w:t>
            </w:r>
            <w:r w:rsidRPr="00FE4814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 xml:space="preserve"> riesgo vamos a tener</w:t>
            </w:r>
            <w:r w:rsidR="00E41EB4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 xml:space="preserve">. </w:t>
            </w:r>
            <w:r w:rsidR="00E41EB4" w:rsidRPr="00D8224A">
              <w:rPr>
                <w:rFonts w:ascii="Calibri" w:eastAsia="Times New Roman" w:hAnsi="Calibri" w:cs="Calibri"/>
                <w:color w:val="FF0000"/>
                <w:sz w:val="14"/>
                <w:szCs w:val="14"/>
                <w:lang w:eastAsia="es-ES"/>
              </w:rPr>
              <w:t>P</w:t>
            </w:r>
            <w:r w:rsidRPr="00D8224A">
              <w:rPr>
                <w:rFonts w:ascii="Calibri" w:eastAsia="Times New Roman" w:hAnsi="Calibri" w:cs="Calibri"/>
                <w:color w:val="FF0000"/>
                <w:sz w:val="14"/>
                <w:szCs w:val="14"/>
                <w:lang w:eastAsia="es-ES"/>
              </w:rPr>
              <w:t xml:space="preserve">or ejemplo, </w:t>
            </w:r>
            <w:r w:rsidRPr="00FE4814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>presencia de sustancias inflamables, trabajo con electricidad estática…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B0325B" w14:textId="12DAF3C9" w:rsidR="002920C1" w:rsidRPr="00FE4814" w:rsidRDefault="002920C1" w:rsidP="00184FE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8899DD" w14:textId="74C72CF9" w:rsidR="002920C1" w:rsidRPr="00FE4814" w:rsidRDefault="002920C1" w:rsidP="00184FE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836DBB" w14:textId="18154D30" w:rsidR="002920C1" w:rsidRPr="00FE4814" w:rsidRDefault="002920C1" w:rsidP="00184FE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156C7C" w14:textId="043EE051" w:rsidR="002920C1" w:rsidRPr="00FE4814" w:rsidRDefault="002920C1" w:rsidP="00184FE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EFAAD0" w14:textId="7B30278A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78B843" w14:textId="0169C81B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41E636" w14:textId="04657100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2999D5" w14:textId="42ACBC21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FF4FBB" w14:textId="1FC930E4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FE4814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A27A1F" w14:textId="77BA217D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33D227" w14:textId="3AA3C101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11E24F" w14:textId="17324BA9" w:rsidR="002920C1" w:rsidRPr="00FE4814" w:rsidRDefault="002920C1" w:rsidP="001C2FA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FE4814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 xml:space="preserve">MEDIDAS QUE SE VAN A </w:t>
            </w:r>
            <w:r w:rsidR="00184FEC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>A</w:t>
            </w:r>
            <w:r w:rsidRPr="00FE4814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>DOPTAR PARA REDUCIR EL RIESGO </w:t>
            </w:r>
            <w:r w:rsidR="00167D5C" w:rsidRPr="001C2FA5">
              <w:rPr>
                <w:rFonts w:ascii="Calibri" w:eastAsia="Times New Roman" w:hAnsi="Calibri" w:cs="Calibri"/>
                <w:color w:val="C00000"/>
                <w:sz w:val="14"/>
                <w:szCs w:val="14"/>
                <w:lang w:eastAsia="es-ES"/>
              </w:rPr>
              <w:t>(ES UN EJEMPLO, SE DEBE BORRAR)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23B6C1" w14:textId="3730224C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2703F2" w14:textId="4CA09CC5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  <w:r w:rsidRPr="00FE4814">
              <w:rPr>
                <w:rFonts w:ascii="Calibri" w:eastAsia="Times New Roman" w:hAnsi="Calibri" w:cs="Calibri"/>
                <w:sz w:val="14"/>
                <w:szCs w:val="14"/>
                <w:lang w:eastAsia="es-ES"/>
              </w:rPr>
              <w:t>X</w:t>
            </w:r>
          </w:p>
        </w:tc>
        <w:tc>
          <w:tcPr>
            <w:tcW w:w="6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CF423D" w14:textId="48AAFF44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2D0A81" w14:textId="630FBB67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F8E9E2" w14:textId="6D95473D" w:rsidR="002920C1" w:rsidRPr="00FE4814" w:rsidRDefault="002920C1" w:rsidP="00D27711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s-ES"/>
              </w:rPr>
            </w:pPr>
          </w:p>
        </w:tc>
      </w:tr>
    </w:tbl>
    <w:p w14:paraId="4C2B011F" w14:textId="77777777" w:rsidR="002920C1" w:rsidRPr="002920C1" w:rsidRDefault="002920C1" w:rsidP="002920C1">
      <w:pPr>
        <w:tabs>
          <w:tab w:val="left" w:pos="15430"/>
        </w:tabs>
        <w:rPr>
          <w:lang w:eastAsia="ja-JP"/>
        </w:rPr>
      </w:pPr>
    </w:p>
    <w:p w14:paraId="6803172C" w14:textId="77777777" w:rsidR="002920C1" w:rsidRPr="002920C1" w:rsidRDefault="002920C1" w:rsidP="002920C1">
      <w:pPr>
        <w:rPr>
          <w:lang w:eastAsia="ja-JP"/>
        </w:rPr>
      </w:pPr>
    </w:p>
    <w:p w14:paraId="70000599" w14:textId="77777777" w:rsidR="002920C1" w:rsidRPr="002920C1" w:rsidRDefault="002920C1" w:rsidP="002920C1">
      <w:pPr>
        <w:rPr>
          <w:lang w:eastAsia="ja-JP"/>
        </w:rPr>
      </w:pPr>
    </w:p>
    <w:p w14:paraId="77AB5E56" w14:textId="77777777" w:rsidR="002920C1" w:rsidRPr="002920C1" w:rsidRDefault="002920C1" w:rsidP="002920C1">
      <w:pPr>
        <w:rPr>
          <w:lang w:eastAsia="ja-JP"/>
        </w:rPr>
      </w:pPr>
    </w:p>
    <w:p w14:paraId="6766895E" w14:textId="77777777" w:rsidR="002920C1" w:rsidRPr="002920C1" w:rsidRDefault="002920C1" w:rsidP="002920C1">
      <w:pPr>
        <w:rPr>
          <w:lang w:eastAsia="ja-JP"/>
        </w:rPr>
      </w:pPr>
    </w:p>
    <w:p w14:paraId="11520F17" w14:textId="77777777" w:rsidR="002920C1" w:rsidRPr="002920C1" w:rsidRDefault="002920C1" w:rsidP="002920C1">
      <w:pPr>
        <w:rPr>
          <w:lang w:eastAsia="ja-JP"/>
        </w:rPr>
      </w:pPr>
    </w:p>
    <w:p w14:paraId="3356E894" w14:textId="77777777" w:rsidR="002920C1" w:rsidRPr="002920C1" w:rsidRDefault="002920C1" w:rsidP="002920C1">
      <w:pPr>
        <w:rPr>
          <w:lang w:eastAsia="ja-JP"/>
        </w:rPr>
      </w:pPr>
    </w:p>
    <w:p w14:paraId="3B9F5125" w14:textId="77777777" w:rsidR="002920C1" w:rsidRPr="002920C1" w:rsidRDefault="002920C1" w:rsidP="002920C1">
      <w:pPr>
        <w:rPr>
          <w:lang w:eastAsia="ja-JP"/>
        </w:rPr>
      </w:pPr>
    </w:p>
    <w:p w14:paraId="06BF6754" w14:textId="77777777" w:rsidR="002920C1" w:rsidRPr="002920C1" w:rsidRDefault="002920C1" w:rsidP="002920C1">
      <w:pPr>
        <w:rPr>
          <w:lang w:eastAsia="ja-JP"/>
        </w:rPr>
      </w:pPr>
    </w:p>
    <w:p w14:paraId="2774727E" w14:textId="77777777" w:rsidR="002920C1" w:rsidRPr="002920C1" w:rsidRDefault="002920C1" w:rsidP="002920C1">
      <w:pPr>
        <w:rPr>
          <w:lang w:eastAsia="ja-JP"/>
        </w:rPr>
      </w:pPr>
    </w:p>
    <w:p w14:paraId="28A0B0C4" w14:textId="77777777" w:rsidR="002920C1" w:rsidRPr="002920C1" w:rsidRDefault="002920C1" w:rsidP="002920C1">
      <w:pPr>
        <w:rPr>
          <w:lang w:eastAsia="ja-JP"/>
        </w:rPr>
      </w:pPr>
    </w:p>
    <w:p w14:paraId="12AE026F" w14:textId="77777777" w:rsidR="002920C1" w:rsidRPr="002920C1" w:rsidRDefault="002920C1" w:rsidP="002920C1">
      <w:pPr>
        <w:rPr>
          <w:lang w:eastAsia="ja-JP"/>
        </w:rPr>
      </w:pPr>
    </w:p>
    <w:p w14:paraId="7196259B" w14:textId="77777777" w:rsidR="002920C1" w:rsidRPr="002920C1" w:rsidRDefault="002920C1" w:rsidP="002920C1">
      <w:pPr>
        <w:rPr>
          <w:lang w:eastAsia="ja-JP"/>
        </w:rPr>
      </w:pPr>
    </w:p>
    <w:p w14:paraId="77DDB794" w14:textId="77777777" w:rsidR="002920C1" w:rsidRPr="002920C1" w:rsidRDefault="002920C1" w:rsidP="002920C1">
      <w:pPr>
        <w:rPr>
          <w:lang w:eastAsia="ja-JP"/>
        </w:rPr>
      </w:pPr>
    </w:p>
    <w:p w14:paraId="06751CCE" w14:textId="77777777" w:rsidR="002920C1" w:rsidRPr="002920C1" w:rsidRDefault="002920C1" w:rsidP="002920C1">
      <w:pPr>
        <w:rPr>
          <w:lang w:eastAsia="ja-JP"/>
        </w:rPr>
      </w:pPr>
    </w:p>
    <w:p w14:paraId="5FC45760" w14:textId="77777777" w:rsidR="002920C1" w:rsidRPr="002920C1" w:rsidRDefault="002920C1" w:rsidP="002920C1">
      <w:pPr>
        <w:rPr>
          <w:lang w:eastAsia="ja-JP"/>
        </w:rPr>
      </w:pPr>
    </w:p>
    <w:p w14:paraId="10D09132" w14:textId="77777777" w:rsidR="002920C1" w:rsidRPr="002920C1" w:rsidRDefault="002920C1" w:rsidP="002920C1">
      <w:pPr>
        <w:rPr>
          <w:lang w:eastAsia="ja-JP"/>
        </w:rPr>
      </w:pPr>
    </w:p>
    <w:p w14:paraId="1EFD7A3F" w14:textId="0A58EEDF" w:rsidR="002920C1" w:rsidRPr="002920C1" w:rsidRDefault="002920C1" w:rsidP="002920C1">
      <w:pPr>
        <w:rPr>
          <w:lang w:eastAsia="ja-JP"/>
        </w:rPr>
        <w:sectPr w:rsidR="002920C1" w:rsidRPr="002920C1" w:rsidSect="004216DC">
          <w:pgSz w:w="16838" w:h="11906" w:orient="landscape" w:code="9"/>
          <w:pgMar w:top="357" w:right="357" w:bottom="357" w:left="357" w:header="720" w:footer="431" w:gutter="0"/>
          <w:cols w:space="720"/>
          <w:docGrid w:linePitch="360"/>
        </w:sectPr>
      </w:pPr>
    </w:p>
    <w:p w14:paraId="38676742" w14:textId="77777777" w:rsidR="005449B7" w:rsidRPr="00574FD0" w:rsidRDefault="005449B7" w:rsidP="005449B7">
      <w:pPr>
        <w:pStyle w:val="Ttulo1"/>
        <w:rPr>
          <w:lang w:bidi="es-ES"/>
        </w:rPr>
      </w:pPr>
      <w:r w:rsidRPr="00574FD0">
        <w:rPr>
          <w:noProof/>
          <w:lang w:bidi="es-ES"/>
        </w:rPr>
        <w:lastRenderedPageBreak/>
        <w:drawing>
          <wp:inline distT="0" distB="0" distL="0" distR="0" wp14:anchorId="110F10C0" wp14:editId="6AA1C1D0">
            <wp:extent cx="534035" cy="340995"/>
            <wp:effectExtent l="0" t="0" r="0" b="1905"/>
            <wp:docPr id="6" name="Gráfico 1" descr="Icono de énfasis de flores en la tercera págin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Gráfico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34035" cy="34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bidi="es-ES"/>
        </w:rPr>
        <w:t xml:space="preserve"> EQUIPOS DE PROTECCIÓN INDIVIDUAL RECOMENDADOS</w:t>
      </w:r>
    </w:p>
    <w:p w14:paraId="71F11149" w14:textId="77777777" w:rsidR="005449B7" w:rsidRDefault="005449B7" w:rsidP="005449B7">
      <w:pPr>
        <w:spacing w:before="0" w:after="0"/>
        <w:rPr>
          <w:sz w:val="12"/>
        </w:rPr>
      </w:pPr>
    </w:p>
    <w:p w14:paraId="48311435" w14:textId="790FF481" w:rsidR="005449B7" w:rsidRDefault="00167D5C" w:rsidP="005449B7">
      <w:pPr>
        <w:spacing w:before="0" w:after="0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E1554A" wp14:editId="1D09DC29">
                <wp:simplePos x="0" y="0"/>
                <wp:positionH relativeFrom="column">
                  <wp:posOffset>-74691</wp:posOffset>
                </wp:positionH>
                <wp:positionV relativeFrom="paragraph">
                  <wp:posOffset>346169</wp:posOffset>
                </wp:positionV>
                <wp:extent cx="2516863" cy="1955549"/>
                <wp:effectExtent l="0" t="0" r="10795" b="13335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6863" cy="1955549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69456A" id="Rectángulo 12" o:spid="_x0000_s1026" style="position:absolute;margin-left:-5.9pt;margin-top:27.25pt;width:198.2pt;height:1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" fillcolor="#ffc000" strokecolor="#073662 [1604]" strokeweight="1pt"/>
            </w:pict>
          </mc:Fallback>
        </mc:AlternateContent>
      </w:r>
    </w:p>
    <w:tbl>
      <w:tblPr>
        <w:tblW w:w="5099" w:type="pct"/>
        <w:jc w:val="center"/>
        <w:tblLayout w:type="fixed"/>
        <w:tblLook w:val="0600" w:firstRow="0" w:lastRow="0" w:firstColumn="0" w:lastColumn="0" w:noHBand="1" w:noVBand="1"/>
      </w:tblPr>
      <w:tblGrid>
        <w:gridCol w:w="4029"/>
        <w:gridCol w:w="7378"/>
      </w:tblGrid>
      <w:tr w:rsidR="005449B7" w14:paraId="536CD408" w14:textId="77777777" w:rsidTr="00D41519">
        <w:trPr>
          <w:trHeight w:val="10314"/>
          <w:jc w:val="center"/>
        </w:trPr>
        <w:tc>
          <w:tcPr>
            <w:tcW w:w="4029" w:type="dxa"/>
          </w:tcPr>
          <w:p w14:paraId="1DE1044E" w14:textId="316780AB" w:rsidR="005449B7" w:rsidRDefault="00167D5C" w:rsidP="00D41519">
            <w:pPr>
              <w:pStyle w:val="Sinespaciado"/>
              <w:rPr>
                <w:lang w:eastAsia="ja-JP"/>
              </w:rPr>
            </w:pPr>
            <w:r>
              <w:rPr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ABFF22A" wp14:editId="4395E404">
                      <wp:simplePos x="0" y="0"/>
                      <wp:positionH relativeFrom="column">
                        <wp:posOffset>-992</wp:posOffset>
                      </wp:positionH>
                      <wp:positionV relativeFrom="paragraph">
                        <wp:posOffset>337644</wp:posOffset>
                      </wp:positionV>
                      <wp:extent cx="2353492" cy="1783426"/>
                      <wp:effectExtent l="0" t="0" r="8890" b="7620"/>
                      <wp:wrapNone/>
                      <wp:docPr id="14" name="Cuadro de text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53492" cy="178342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DF6B852" w14:textId="2969F373" w:rsidR="00167D5C" w:rsidRDefault="00167D5C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0AD3D85" wp14:editId="531455A3">
                                        <wp:extent cx="2164080" cy="1545590"/>
                                        <wp:effectExtent l="0" t="0" r="0" b="3810"/>
                                        <wp:docPr id="15" name="Imagen 15" descr="Imagen que contiene tabla, interior, comida, hecho de madera&#10;&#10;Descripción generada automáticament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5" name="Imagen 15" descr="Imagen que contiene tabla, interior, comida, hecho de madera&#10;&#10;Descripción generada automáticamente"/>
                                                <pic:cNvPicPr/>
                                              </pic:nvPicPr>
                                              <pic:blipFill>
                                                <a:blip r:embed="rId1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169091" cy="154916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BFF22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14" o:spid="_x0000_s1028" type="#_x0000_t202" style="position:absolute;margin-left:-.1pt;margin-top:26.6pt;width:185.3pt;height:1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" fillcolor="white [3201]" strokeweight=".5pt">
                      <v:textbox>
                        <w:txbxContent>
                          <w:p w14:paraId="1DF6B852" w14:textId="2969F373" w:rsidR="00167D5C" w:rsidRDefault="00167D5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AD3D85" wp14:editId="531455A3">
                                  <wp:extent cx="2164080" cy="1545590"/>
                                  <wp:effectExtent l="0" t="0" r="0" b="3810"/>
                                  <wp:docPr id="15" name="Imagen 15" descr="Imagen que contiene tabla, interior, comida, hecho de madera&#10;&#10;Descripción generada automáticament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n 15" descr="Imagen que contiene tabla, interior, comida, hecho de madera&#10;&#10;Descripción generada automáticamente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9091" cy="154916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379" w:type="dxa"/>
          </w:tcPr>
          <w:tbl>
            <w:tblPr>
              <w:tblStyle w:val="Tablaconcuadrcula"/>
              <w:tblpPr w:leftFromText="141" w:rightFromText="141" w:horzAnchor="margin" w:tblpY="340"/>
              <w:tblOverlap w:val="never"/>
              <w:tblW w:w="6912" w:type="dxa"/>
              <w:tblLayout w:type="fixed"/>
              <w:tblLook w:val="04A0" w:firstRow="1" w:lastRow="0" w:firstColumn="1" w:lastColumn="0" w:noHBand="0" w:noVBand="1"/>
            </w:tblPr>
            <w:tblGrid>
              <w:gridCol w:w="2458"/>
              <w:gridCol w:w="2459"/>
              <w:gridCol w:w="1995"/>
            </w:tblGrid>
            <w:tr w:rsidR="005449B7" w:rsidRPr="003732CF" w14:paraId="06AB2429" w14:textId="77777777" w:rsidTr="00D41519">
              <w:trPr>
                <w:trHeight w:val="1826"/>
              </w:trPr>
              <w:tc>
                <w:tcPr>
                  <w:tcW w:w="2458" w:type="dxa"/>
                </w:tcPr>
                <w:p w14:paraId="5C6EF003" w14:textId="17D4EF7C" w:rsidR="005449B7" w:rsidRPr="003732CF" w:rsidRDefault="005449B7" w:rsidP="00D41519">
                  <w:pPr>
                    <w:rPr>
                      <w:sz w:val="18"/>
                      <w:szCs w:val="18"/>
                    </w:rPr>
                  </w:pPr>
                  <w:r w:rsidRPr="003732CF">
                    <w:rPr>
                      <w:sz w:val="18"/>
                      <w:szCs w:val="18"/>
                    </w:rPr>
                    <w:t>IMÁGENES</w:t>
                  </w:r>
                  <w:r w:rsidR="00D27711">
                    <w:rPr>
                      <w:sz w:val="18"/>
                      <w:szCs w:val="18"/>
                    </w:rPr>
                    <w:t xml:space="preserve"> (insertarlas en las celdas)</w:t>
                  </w:r>
                </w:p>
              </w:tc>
              <w:tc>
                <w:tcPr>
                  <w:tcW w:w="2459" w:type="dxa"/>
                </w:tcPr>
                <w:p w14:paraId="26FA8E77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</w:tcPr>
                <w:p w14:paraId="753829DE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</w:tr>
            <w:tr w:rsidR="005449B7" w:rsidRPr="003732CF" w14:paraId="13BA4F94" w14:textId="77777777" w:rsidTr="00D41519">
              <w:trPr>
                <w:trHeight w:val="1826"/>
              </w:trPr>
              <w:tc>
                <w:tcPr>
                  <w:tcW w:w="2458" w:type="dxa"/>
                </w:tcPr>
                <w:p w14:paraId="6E96EBC5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59" w:type="dxa"/>
                </w:tcPr>
                <w:p w14:paraId="2EDFCB38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</w:tcPr>
                <w:p w14:paraId="5A83F77D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</w:tr>
            <w:tr w:rsidR="005449B7" w:rsidRPr="003732CF" w14:paraId="1E1200A1" w14:textId="77777777" w:rsidTr="00D41519">
              <w:trPr>
                <w:trHeight w:val="1894"/>
              </w:trPr>
              <w:tc>
                <w:tcPr>
                  <w:tcW w:w="2458" w:type="dxa"/>
                </w:tcPr>
                <w:p w14:paraId="6D8B9A15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59" w:type="dxa"/>
                </w:tcPr>
                <w:p w14:paraId="1FA3161C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</w:tcPr>
                <w:p w14:paraId="4E93FB06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</w:tr>
            <w:tr w:rsidR="005449B7" w:rsidRPr="003732CF" w14:paraId="54E9287E" w14:textId="77777777" w:rsidTr="00D41519">
              <w:trPr>
                <w:trHeight w:val="1826"/>
              </w:trPr>
              <w:tc>
                <w:tcPr>
                  <w:tcW w:w="2458" w:type="dxa"/>
                </w:tcPr>
                <w:p w14:paraId="33AEE619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59" w:type="dxa"/>
                </w:tcPr>
                <w:p w14:paraId="57BE1D1B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95" w:type="dxa"/>
                </w:tcPr>
                <w:p w14:paraId="336F6E59" w14:textId="77777777" w:rsidR="005449B7" w:rsidRPr="003732CF" w:rsidRDefault="005449B7" w:rsidP="00D41519">
                  <w:pPr>
                    <w:ind w:left="-357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0FC353A6" w14:textId="77777777" w:rsidR="005449B7" w:rsidRPr="003732CF" w:rsidRDefault="005449B7" w:rsidP="00D41519">
            <w:pPr>
              <w:rPr>
                <w:sz w:val="18"/>
                <w:szCs w:val="18"/>
              </w:rPr>
            </w:pPr>
          </w:p>
        </w:tc>
      </w:tr>
    </w:tbl>
    <w:p w14:paraId="5E37CE62" w14:textId="3B0246AB" w:rsidR="004E6F6A" w:rsidRPr="00FC2165" w:rsidRDefault="004E6F6A" w:rsidP="00DA3E92">
      <w:pPr>
        <w:spacing w:before="0" w:after="0"/>
        <w:rPr>
          <w:sz w:val="12"/>
        </w:rPr>
      </w:pPr>
    </w:p>
    <w:sectPr w:rsidR="004E6F6A" w:rsidRPr="00FC2165" w:rsidSect="00AA6538">
      <w:pgSz w:w="11906" w:h="16838" w:code="9"/>
      <w:pgMar w:top="360" w:right="360" w:bottom="360" w:left="36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E94735" w14:textId="77777777" w:rsidR="00E8222C" w:rsidRDefault="00E8222C" w:rsidP="00890A94">
      <w:r>
        <w:separator/>
      </w:r>
    </w:p>
  </w:endnote>
  <w:endnote w:type="continuationSeparator" w:id="0">
    <w:p w14:paraId="68432BB2" w14:textId="77777777" w:rsidR="00E8222C" w:rsidRDefault="00E8222C" w:rsidP="00890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GSoeiKakugothicUB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80AAEC" w14:textId="77777777" w:rsidR="0018361D" w:rsidRDefault="0018361D" w:rsidP="00890A94">
    <w:pPr>
      <w:pStyle w:val="Piedepgina"/>
      <w:rPr>
        <w:rStyle w:val="Nmerodepgina"/>
      </w:rPr>
    </w:pPr>
    <w:r>
      <w:rPr>
        <w:rStyle w:val="Nmerodepgina"/>
        <w:lang w:bidi="es-ES"/>
      </w:rPr>
      <w:fldChar w:fldCharType="begin"/>
    </w:r>
    <w:r>
      <w:rPr>
        <w:rStyle w:val="Nmerodepgina"/>
        <w:lang w:bidi="es-ES"/>
      </w:rPr>
      <w:instrText xml:space="preserve">PAGE  </w:instrText>
    </w:r>
    <w:r>
      <w:rPr>
        <w:rStyle w:val="Nmerodepgina"/>
        <w:lang w:bidi="es-ES"/>
      </w:rPr>
      <w:fldChar w:fldCharType="separate"/>
    </w:r>
    <w:r>
      <w:rPr>
        <w:rStyle w:val="Nmerodepgina"/>
        <w:lang w:bidi="es-ES"/>
      </w:rPr>
      <w:t>1</w:t>
    </w:r>
    <w:r>
      <w:rPr>
        <w:rStyle w:val="Nmerodepgina"/>
        <w:lang w:bidi="es-ES"/>
      </w:rPr>
      <w:fldChar w:fldCharType="end"/>
    </w:r>
  </w:p>
  <w:p w14:paraId="432A1B71" w14:textId="77777777" w:rsidR="0018361D" w:rsidRDefault="0018361D" w:rsidP="00890A9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0AFEDF" w14:textId="77777777" w:rsidR="00FC2165" w:rsidRPr="00FC2165" w:rsidRDefault="00FC2165" w:rsidP="00FC2165">
    <w:pPr>
      <w:pStyle w:val="Piedepgina"/>
      <w:jc w:val="right"/>
      <w:rPr>
        <w:sz w:val="18"/>
      </w:rPr>
    </w:pPr>
    <w:r w:rsidRPr="00FC2165">
      <w:rPr>
        <w:sz w:val="18"/>
        <w:szCs w:val="18"/>
        <w:lang w:bidi="es-ES"/>
      </w:rPr>
      <w:fldChar w:fldCharType="begin"/>
    </w:r>
    <w:r w:rsidRPr="00FC2165">
      <w:rPr>
        <w:sz w:val="18"/>
        <w:szCs w:val="18"/>
        <w:lang w:bidi="es-ES"/>
      </w:rPr>
      <w:instrText xml:space="preserve"> PAGE   \* MERGEFORMAT </w:instrText>
    </w:r>
    <w:r w:rsidRPr="00FC2165">
      <w:rPr>
        <w:sz w:val="18"/>
        <w:szCs w:val="18"/>
        <w:lang w:bidi="es-ES"/>
      </w:rPr>
      <w:fldChar w:fldCharType="separate"/>
    </w:r>
    <w:r w:rsidR="004B2DFE">
      <w:rPr>
        <w:sz w:val="18"/>
        <w:szCs w:val="18"/>
        <w:lang w:bidi="es-ES"/>
      </w:rPr>
      <w:t>2</w:t>
    </w:r>
    <w:r w:rsidRPr="00FC2165">
      <w:rPr>
        <w:sz w:val="18"/>
        <w:szCs w:val="18"/>
        <w:lang w:bidi="es-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2C7295" w14:textId="77777777" w:rsidR="00E8222C" w:rsidRDefault="00E8222C" w:rsidP="00890A94">
      <w:r>
        <w:separator/>
      </w:r>
    </w:p>
  </w:footnote>
  <w:footnote w:type="continuationSeparator" w:id="0">
    <w:p w14:paraId="712748BD" w14:textId="77777777" w:rsidR="00E8222C" w:rsidRDefault="00E8222C" w:rsidP="00890A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6" type="#_x0000_t75" alt="Flower accent icon" style="width:19.05pt;height:13.25pt;visibility:visible" o:bullet="t">
        <v:imagedata r:id="rId1" o:title="" cropright="-325f"/>
        <o:lock v:ext="edit" aspectratio="f"/>
      </v:shape>
    </w:pict>
  </w:numPicBullet>
  <w:abstractNum w:abstractNumId="0" w15:restartNumberingAfterBreak="0">
    <w:nsid w:val="511B3BBD"/>
    <w:multiLevelType w:val="hybridMultilevel"/>
    <w:tmpl w:val="0466FBFA"/>
    <w:lvl w:ilvl="0" w:tplc="2B8040E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3655E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B24C43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F4B4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61CD4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D2C84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73EFE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EAC4D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B834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7C620D37"/>
    <w:multiLevelType w:val="hybridMultilevel"/>
    <w:tmpl w:val="643235C4"/>
    <w:lvl w:ilvl="0" w:tplc="1ADE13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60AB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C86C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5FC3A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D68E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9F46B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F8FA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4DEBC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9C30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68E"/>
    <w:rsid w:val="000629E9"/>
    <w:rsid w:val="00066FA2"/>
    <w:rsid w:val="0008209F"/>
    <w:rsid w:val="00090C60"/>
    <w:rsid w:val="000C7B6F"/>
    <w:rsid w:val="001239CE"/>
    <w:rsid w:val="00142716"/>
    <w:rsid w:val="00167D5C"/>
    <w:rsid w:val="00174073"/>
    <w:rsid w:val="0018361D"/>
    <w:rsid w:val="00184FEC"/>
    <w:rsid w:val="00194559"/>
    <w:rsid w:val="001C2FA5"/>
    <w:rsid w:val="001E356C"/>
    <w:rsid w:val="00207C8B"/>
    <w:rsid w:val="00264174"/>
    <w:rsid w:val="002920C1"/>
    <w:rsid w:val="002A3CC9"/>
    <w:rsid w:val="00355F7B"/>
    <w:rsid w:val="00377B55"/>
    <w:rsid w:val="00382BBF"/>
    <w:rsid w:val="003840AB"/>
    <w:rsid w:val="003A368E"/>
    <w:rsid w:val="003F7C96"/>
    <w:rsid w:val="004216DC"/>
    <w:rsid w:val="00430B2A"/>
    <w:rsid w:val="00465844"/>
    <w:rsid w:val="0047031F"/>
    <w:rsid w:val="004705CA"/>
    <w:rsid w:val="00473473"/>
    <w:rsid w:val="00495D8A"/>
    <w:rsid w:val="004B2DFE"/>
    <w:rsid w:val="004D7C37"/>
    <w:rsid w:val="004E6F6A"/>
    <w:rsid w:val="00500CAD"/>
    <w:rsid w:val="00510E1A"/>
    <w:rsid w:val="00510E24"/>
    <w:rsid w:val="0053280E"/>
    <w:rsid w:val="005449B7"/>
    <w:rsid w:val="00561657"/>
    <w:rsid w:val="00573862"/>
    <w:rsid w:val="00574FD0"/>
    <w:rsid w:val="00590C79"/>
    <w:rsid w:val="00592C02"/>
    <w:rsid w:val="005C19F6"/>
    <w:rsid w:val="005E55CE"/>
    <w:rsid w:val="0062123A"/>
    <w:rsid w:val="00682196"/>
    <w:rsid w:val="006C1AD8"/>
    <w:rsid w:val="0071553D"/>
    <w:rsid w:val="00751A07"/>
    <w:rsid w:val="00763D29"/>
    <w:rsid w:val="00797706"/>
    <w:rsid w:val="007A4516"/>
    <w:rsid w:val="007C4E1B"/>
    <w:rsid w:val="007E762E"/>
    <w:rsid w:val="007F0A23"/>
    <w:rsid w:val="00817DA5"/>
    <w:rsid w:val="0082720A"/>
    <w:rsid w:val="00836FAC"/>
    <w:rsid w:val="00875386"/>
    <w:rsid w:val="0089038C"/>
    <w:rsid w:val="00890A94"/>
    <w:rsid w:val="008916A4"/>
    <w:rsid w:val="008951CC"/>
    <w:rsid w:val="008C4CDB"/>
    <w:rsid w:val="008C4F21"/>
    <w:rsid w:val="008E2B6D"/>
    <w:rsid w:val="0092765E"/>
    <w:rsid w:val="0093208C"/>
    <w:rsid w:val="0098641B"/>
    <w:rsid w:val="009C4D0B"/>
    <w:rsid w:val="00AA6538"/>
    <w:rsid w:val="00AB272D"/>
    <w:rsid w:val="00AC5FD9"/>
    <w:rsid w:val="00AE09C9"/>
    <w:rsid w:val="00B161C4"/>
    <w:rsid w:val="00B30335"/>
    <w:rsid w:val="00B769A9"/>
    <w:rsid w:val="00B93ADF"/>
    <w:rsid w:val="00BC2119"/>
    <w:rsid w:val="00BC5298"/>
    <w:rsid w:val="00BF1BE4"/>
    <w:rsid w:val="00BF3A92"/>
    <w:rsid w:val="00C1483F"/>
    <w:rsid w:val="00C238F0"/>
    <w:rsid w:val="00C51779"/>
    <w:rsid w:val="00C70A8D"/>
    <w:rsid w:val="00C72F6B"/>
    <w:rsid w:val="00C96ED5"/>
    <w:rsid w:val="00CC117E"/>
    <w:rsid w:val="00CD2F3D"/>
    <w:rsid w:val="00D00292"/>
    <w:rsid w:val="00D16442"/>
    <w:rsid w:val="00D27711"/>
    <w:rsid w:val="00D60AAF"/>
    <w:rsid w:val="00D8224A"/>
    <w:rsid w:val="00DA3E92"/>
    <w:rsid w:val="00DC72E3"/>
    <w:rsid w:val="00DD2514"/>
    <w:rsid w:val="00E24789"/>
    <w:rsid w:val="00E30B82"/>
    <w:rsid w:val="00E41EB4"/>
    <w:rsid w:val="00E55D74"/>
    <w:rsid w:val="00E6050D"/>
    <w:rsid w:val="00E750B7"/>
    <w:rsid w:val="00E8222C"/>
    <w:rsid w:val="00E9009F"/>
    <w:rsid w:val="00E9597B"/>
    <w:rsid w:val="00EA76B7"/>
    <w:rsid w:val="00EF1036"/>
    <w:rsid w:val="00F321D3"/>
    <w:rsid w:val="00F37C7F"/>
    <w:rsid w:val="00F41A0F"/>
    <w:rsid w:val="00F67F48"/>
    <w:rsid w:val="00FC2165"/>
    <w:rsid w:val="00FC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E33201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264174"/>
  </w:style>
  <w:style w:type="paragraph" w:styleId="Ttulo1">
    <w:name w:val="heading 1"/>
    <w:basedOn w:val="Normal"/>
    <w:next w:val="Normal"/>
    <w:link w:val="Ttulo1Car"/>
    <w:uiPriority w:val="9"/>
    <w:qFormat/>
    <w:rsid w:val="00890A94"/>
    <w:pPr>
      <w:pBdr>
        <w:bottom w:val="single" w:sz="6" w:space="0" w:color="0F6FC6" w:themeColor="accent1"/>
      </w:pBdr>
      <w:spacing w:after="0"/>
      <w:outlineLvl w:val="0"/>
    </w:pPr>
    <w:rPr>
      <w:rFonts w:asciiTheme="majorHAnsi" w:hAnsiTheme="majorHAnsi"/>
      <w:bCs/>
      <w:caps/>
      <w:color w:val="000000" w:themeColor="text1"/>
      <w:spacing w:val="15"/>
      <w:sz w:val="28"/>
      <w:szCs w:val="22"/>
    </w:rPr>
  </w:style>
  <w:style w:type="paragraph" w:styleId="Ttulo2">
    <w:name w:val="heading 2"/>
    <w:basedOn w:val="Normal"/>
    <w:next w:val="Normal"/>
    <w:link w:val="Ttulo2Car"/>
    <w:uiPriority w:val="9"/>
    <w:qFormat/>
    <w:rsid w:val="0093208C"/>
    <w:pPr>
      <w:spacing w:before="0" w:after="0" w:line="240" w:lineRule="auto"/>
      <w:outlineLvl w:val="1"/>
    </w:pPr>
    <w:rPr>
      <w:b/>
      <w:caps/>
      <w:color w:val="0B5294" w:themeColor="accent1" w:themeShade="BF"/>
      <w:spacing w:val="15"/>
      <w:sz w:val="64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rsid w:val="00C96ED5"/>
    <w:pPr>
      <w:pBdr>
        <w:top w:val="single" w:sz="6" w:space="2" w:color="0F6FC6" w:themeColor="accent1"/>
        <w:left w:val="single" w:sz="6" w:space="2" w:color="0F6FC6" w:themeColor="accent1"/>
      </w:pBdr>
      <w:spacing w:before="300" w:after="0"/>
      <w:outlineLvl w:val="2"/>
    </w:pPr>
    <w:rPr>
      <w:caps/>
      <w:color w:val="073662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rsid w:val="00C96ED5"/>
    <w:pPr>
      <w:pBdr>
        <w:top w:val="dotted" w:sz="6" w:space="2" w:color="0F6FC6" w:themeColor="accent1"/>
        <w:left w:val="dotted" w:sz="6" w:space="2" w:color="0F6FC6" w:themeColor="accent1"/>
      </w:pBdr>
      <w:spacing w:before="300" w:after="0"/>
      <w:outlineLvl w:val="3"/>
    </w:pPr>
    <w:rPr>
      <w:caps/>
      <w:color w:val="0B5294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rsid w:val="00C96ED5"/>
    <w:pPr>
      <w:pBdr>
        <w:bottom w:val="single" w:sz="6" w:space="1" w:color="0F6FC6" w:themeColor="accent1"/>
      </w:pBdr>
      <w:spacing w:before="300" w:after="0"/>
      <w:outlineLvl w:val="4"/>
    </w:pPr>
    <w:rPr>
      <w:caps/>
      <w:color w:val="0B5294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qFormat/>
    <w:rsid w:val="00C96ED5"/>
    <w:pPr>
      <w:pBdr>
        <w:bottom w:val="dotted" w:sz="6" w:space="1" w:color="0F6FC6" w:themeColor="accent1"/>
      </w:pBdr>
      <w:spacing w:before="300" w:after="0"/>
      <w:outlineLvl w:val="5"/>
    </w:pPr>
    <w:rPr>
      <w:caps/>
      <w:color w:val="0B5294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qFormat/>
    <w:rsid w:val="00C96ED5"/>
    <w:pPr>
      <w:spacing w:before="300" w:after="0"/>
      <w:outlineLvl w:val="6"/>
    </w:pPr>
    <w:rPr>
      <w:caps/>
      <w:color w:val="0B5294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qFormat/>
    <w:rsid w:val="00C96ED5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qFormat/>
    <w:rsid w:val="00C96ED5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DA3E92"/>
    <w:pPr>
      <w:spacing w:before="0" w:after="0" w:line="240" w:lineRule="auto"/>
    </w:pPr>
    <w:rPr>
      <w:color w:val="FFFFFF" w:themeColor="background1"/>
      <w:sz w:val="92"/>
      <w:szCs w:val="110"/>
    </w:rPr>
  </w:style>
  <w:style w:type="character" w:customStyle="1" w:styleId="TtuloCar">
    <w:name w:val="Título Car"/>
    <w:basedOn w:val="Fuentedeprrafopredeter"/>
    <w:link w:val="Ttulo"/>
    <w:uiPriority w:val="10"/>
    <w:rsid w:val="00DA3E92"/>
    <w:rPr>
      <w:noProof/>
      <w:color w:val="FFFFFF" w:themeColor="background1"/>
      <w:sz w:val="92"/>
      <w:szCs w:val="110"/>
    </w:rPr>
  </w:style>
  <w:style w:type="character" w:customStyle="1" w:styleId="Ttulo1Car">
    <w:name w:val="Título 1 Car"/>
    <w:basedOn w:val="Fuentedeprrafopredeter"/>
    <w:link w:val="Ttulo1"/>
    <w:uiPriority w:val="9"/>
    <w:rsid w:val="00890A94"/>
    <w:rPr>
      <w:rFonts w:asciiTheme="majorHAnsi" w:hAnsiTheme="majorHAnsi"/>
      <w:bCs/>
      <w:caps/>
      <w:color w:val="000000" w:themeColor="text1"/>
      <w:spacing w:val="15"/>
      <w:sz w:val="28"/>
    </w:rPr>
  </w:style>
  <w:style w:type="character" w:customStyle="1" w:styleId="Ttulo2Car">
    <w:name w:val="Título 2 Car"/>
    <w:basedOn w:val="Fuentedeprrafopredeter"/>
    <w:link w:val="Ttulo2"/>
    <w:uiPriority w:val="9"/>
    <w:rsid w:val="0093208C"/>
    <w:rPr>
      <w:b/>
      <w:caps/>
      <w:color w:val="0B5294" w:themeColor="accent1" w:themeShade="BF"/>
      <w:spacing w:val="15"/>
      <w:sz w:val="64"/>
      <w:szCs w:val="2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2165"/>
    <w:rPr>
      <w:caps/>
      <w:noProof/>
      <w:color w:val="073662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2165"/>
    <w:rPr>
      <w:caps/>
      <w:noProof/>
      <w:color w:val="0B5294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2165"/>
    <w:rPr>
      <w:caps/>
      <w:noProof/>
      <w:color w:val="0B5294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2165"/>
    <w:rPr>
      <w:caps/>
      <w:noProof/>
      <w:color w:val="0B5294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2165"/>
    <w:rPr>
      <w:caps/>
      <w:noProof/>
      <w:color w:val="0B5294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2165"/>
    <w:rPr>
      <w:caps/>
      <w:noProof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2165"/>
    <w:rPr>
      <w:i/>
      <w:caps/>
      <w:noProof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96ED5"/>
    <w:rPr>
      <w:b/>
      <w:bCs/>
      <w:color w:val="0B5294" w:themeColor="accent1" w:themeShade="BF"/>
      <w:sz w:val="16"/>
      <w:szCs w:val="16"/>
    </w:rPr>
  </w:style>
  <w:style w:type="paragraph" w:styleId="Subttulo">
    <w:name w:val="Subtitle"/>
    <w:basedOn w:val="Normal"/>
    <w:next w:val="Normal"/>
    <w:link w:val="SubttuloCar"/>
    <w:uiPriority w:val="11"/>
    <w:qFormat/>
    <w:rsid w:val="00382BBF"/>
    <w:pPr>
      <w:spacing w:before="0" w:after="0" w:line="240" w:lineRule="auto"/>
    </w:pPr>
    <w:rPr>
      <w:caps/>
      <w:color w:val="FFFFFF" w:themeColor="background1"/>
      <w:spacing w:val="10"/>
      <w:sz w:val="40"/>
    </w:rPr>
  </w:style>
  <w:style w:type="character" w:customStyle="1" w:styleId="SubttuloCar">
    <w:name w:val="Subtítulo Car"/>
    <w:basedOn w:val="Fuentedeprrafopredeter"/>
    <w:link w:val="Subttulo"/>
    <w:uiPriority w:val="11"/>
    <w:rsid w:val="00382BBF"/>
    <w:rPr>
      <w:caps/>
      <w:noProof/>
      <w:color w:val="FFFFFF" w:themeColor="background1"/>
      <w:spacing w:val="10"/>
      <w:sz w:val="40"/>
      <w:szCs w:val="24"/>
    </w:rPr>
  </w:style>
  <w:style w:type="character" w:styleId="Textoennegrita">
    <w:name w:val="Strong"/>
    <w:uiPriority w:val="22"/>
    <w:semiHidden/>
    <w:qFormat/>
    <w:rsid w:val="00C96ED5"/>
    <w:rPr>
      <w:b/>
      <w:bCs/>
    </w:rPr>
  </w:style>
  <w:style w:type="character" w:styleId="nfasis">
    <w:name w:val="Emphasis"/>
    <w:uiPriority w:val="20"/>
    <w:qFormat/>
    <w:rsid w:val="003F7C96"/>
    <w:rPr>
      <w:caps w:val="0"/>
      <w:color w:val="0B5294" w:themeColor="accent1" w:themeShade="BF"/>
      <w:spacing w:val="0"/>
    </w:rPr>
  </w:style>
  <w:style w:type="paragraph" w:styleId="Sinespaciado">
    <w:name w:val="No Spacing"/>
    <w:basedOn w:val="Normal"/>
    <w:link w:val="SinespaciadoCar"/>
    <w:uiPriority w:val="1"/>
    <w:semiHidden/>
    <w:rsid w:val="00C96ED5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semiHidden/>
    <w:rsid w:val="00FC2165"/>
    <w:rPr>
      <w:noProof/>
      <w:sz w:val="24"/>
      <w:szCs w:val="24"/>
    </w:rPr>
  </w:style>
  <w:style w:type="paragraph" w:styleId="Prrafodelista">
    <w:name w:val="List Paragraph"/>
    <w:basedOn w:val="Normal"/>
    <w:uiPriority w:val="34"/>
    <w:semiHidden/>
    <w:qFormat/>
    <w:rsid w:val="00C96ED5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890A94"/>
    <w:pPr>
      <w:jc w:val="center"/>
    </w:pPr>
    <w:rPr>
      <w:color w:val="FFFFFF" w:themeColor="background1"/>
      <w:sz w:val="44"/>
      <w:szCs w:val="60"/>
    </w:rPr>
  </w:style>
  <w:style w:type="character" w:customStyle="1" w:styleId="CitaCar">
    <w:name w:val="Cita Car"/>
    <w:basedOn w:val="Fuentedeprrafopredeter"/>
    <w:link w:val="Cita"/>
    <w:uiPriority w:val="29"/>
    <w:rsid w:val="00890A94"/>
    <w:rPr>
      <w:color w:val="FFFFFF" w:themeColor="background1"/>
      <w:sz w:val="44"/>
      <w:szCs w:val="60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qFormat/>
    <w:rsid w:val="00C96ED5"/>
    <w:pPr>
      <w:pBdr>
        <w:top w:val="single" w:sz="4" w:space="10" w:color="0F6FC6" w:themeColor="accent1"/>
        <w:left w:val="single" w:sz="4" w:space="10" w:color="0F6FC6" w:themeColor="accent1"/>
      </w:pBdr>
      <w:spacing w:after="0"/>
      <w:ind w:left="1296" w:right="1152"/>
      <w:jc w:val="both"/>
    </w:pPr>
    <w:rPr>
      <w:i/>
      <w:iCs/>
      <w:color w:val="0F6FC6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8E2B6D"/>
    <w:rPr>
      <w:i/>
      <w:iCs/>
      <w:noProof/>
      <w:color w:val="0F6FC6" w:themeColor="accent1"/>
      <w:sz w:val="24"/>
      <w:szCs w:val="24"/>
    </w:rPr>
  </w:style>
  <w:style w:type="character" w:styleId="nfasissutil">
    <w:name w:val="Subtle Emphasis"/>
    <w:uiPriority w:val="19"/>
    <w:semiHidden/>
    <w:qFormat/>
    <w:rsid w:val="00C96ED5"/>
    <w:rPr>
      <w:i/>
      <w:iCs/>
      <w:color w:val="073662" w:themeColor="accent1" w:themeShade="7F"/>
    </w:rPr>
  </w:style>
  <w:style w:type="character" w:styleId="nfasisintenso">
    <w:name w:val="Intense Emphasis"/>
    <w:uiPriority w:val="21"/>
    <w:semiHidden/>
    <w:qFormat/>
    <w:rsid w:val="00C96ED5"/>
    <w:rPr>
      <w:b/>
      <w:bCs/>
      <w:caps/>
      <w:color w:val="073662" w:themeColor="accent1" w:themeShade="7F"/>
      <w:spacing w:val="10"/>
    </w:rPr>
  </w:style>
  <w:style w:type="character" w:styleId="Referenciasutil">
    <w:name w:val="Subtle Reference"/>
    <w:uiPriority w:val="31"/>
    <w:semiHidden/>
    <w:qFormat/>
    <w:rsid w:val="00C96ED5"/>
    <w:rPr>
      <w:b/>
      <w:bCs/>
      <w:color w:val="0F6FC6" w:themeColor="accent1"/>
    </w:rPr>
  </w:style>
  <w:style w:type="character" w:styleId="Referenciaintensa">
    <w:name w:val="Intense Reference"/>
    <w:uiPriority w:val="32"/>
    <w:semiHidden/>
    <w:qFormat/>
    <w:rsid w:val="00C96ED5"/>
    <w:rPr>
      <w:b/>
      <w:bCs/>
      <w:i/>
      <w:iCs/>
      <w:caps/>
      <w:color w:val="0F6FC6" w:themeColor="accent1"/>
    </w:rPr>
  </w:style>
  <w:style w:type="character" w:styleId="Ttulodellibro">
    <w:name w:val="Book Title"/>
    <w:uiPriority w:val="33"/>
    <w:semiHidden/>
    <w:qFormat/>
    <w:rsid w:val="00C96ED5"/>
    <w:rPr>
      <w:b/>
      <w:bCs/>
      <w:i/>
      <w:iCs/>
      <w:spacing w:val="9"/>
    </w:rPr>
  </w:style>
  <w:style w:type="paragraph" w:styleId="TtuloTDC">
    <w:name w:val="TOC Heading"/>
    <w:basedOn w:val="Normal"/>
    <w:next w:val="Normal"/>
    <w:uiPriority w:val="39"/>
    <w:qFormat/>
    <w:rsid w:val="0093208C"/>
    <w:pPr>
      <w:spacing w:before="0" w:after="0" w:line="240" w:lineRule="auto"/>
    </w:pPr>
    <w:rPr>
      <w:caps/>
      <w:sz w:val="64"/>
      <w:szCs w:val="88"/>
      <w:lang w:eastAsia="ja-JP"/>
    </w:rPr>
  </w:style>
  <w:style w:type="paragraph" w:styleId="Piedepgina">
    <w:name w:val="footer"/>
    <w:basedOn w:val="Normal"/>
    <w:link w:val="PiedepginaCar"/>
    <w:uiPriority w:val="99"/>
    <w:semiHidden/>
    <w:rsid w:val="0018361D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E2B6D"/>
    <w:rPr>
      <w:noProof/>
      <w:sz w:val="24"/>
      <w:szCs w:val="24"/>
    </w:rPr>
  </w:style>
  <w:style w:type="character" w:styleId="Nmerodepgina">
    <w:name w:val="page number"/>
    <w:basedOn w:val="Fuentedeprrafopredeter"/>
    <w:uiPriority w:val="99"/>
    <w:semiHidden/>
    <w:unhideWhenUsed/>
    <w:rsid w:val="0018361D"/>
  </w:style>
  <w:style w:type="paragraph" w:styleId="Encabezado">
    <w:name w:val="header"/>
    <w:basedOn w:val="Normal"/>
    <w:link w:val="EncabezadoCar"/>
    <w:uiPriority w:val="99"/>
    <w:semiHidden/>
    <w:rsid w:val="0018361D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E2B6D"/>
    <w:rPr>
      <w:noProof/>
      <w:sz w:val="24"/>
      <w:szCs w:val="24"/>
    </w:rPr>
  </w:style>
  <w:style w:type="table" w:styleId="Tablaconcuadrcula">
    <w:name w:val="Table Grid"/>
    <w:basedOn w:val="Tablanormal"/>
    <w:uiPriority w:val="39"/>
    <w:rsid w:val="00890A94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DC1">
    <w:name w:val="toc 1"/>
    <w:basedOn w:val="Normal"/>
    <w:next w:val="TDC2"/>
    <w:uiPriority w:val="39"/>
    <w:rsid w:val="00FC2165"/>
    <w:pPr>
      <w:pBdr>
        <w:bottom w:val="single" w:sz="6" w:space="1" w:color="0F6FC6" w:themeColor="accent1"/>
      </w:pBdr>
    </w:pPr>
    <w:rPr>
      <w:color w:val="808080"/>
      <w:sz w:val="28"/>
      <w:szCs w:val="22"/>
      <w:lang w:eastAsia="ja-JP"/>
      <w14:textFill>
        <w14:solidFill>
          <w14:srgbClr w14:val="808080">
            <w14:lumMod w14:val="75000"/>
          </w14:srgbClr>
        </w14:solidFill>
      </w14:textFill>
    </w:rPr>
  </w:style>
  <w:style w:type="paragraph" w:styleId="TDC2">
    <w:name w:val="toc 2"/>
    <w:basedOn w:val="Normal"/>
    <w:next w:val="Normal"/>
    <w:autoRedefine/>
    <w:uiPriority w:val="39"/>
    <w:rsid w:val="0092765E"/>
    <w:pPr>
      <w:spacing w:after="240"/>
    </w:pPr>
    <w:rPr>
      <w:sz w:val="22"/>
      <w:lang w:eastAsia="ja-JP"/>
    </w:rPr>
  </w:style>
  <w:style w:type="paragraph" w:customStyle="1" w:styleId="Citaalternativa">
    <w:name w:val="Cita alternativa"/>
    <w:basedOn w:val="Normal"/>
    <w:uiPriority w:val="29"/>
    <w:qFormat/>
    <w:rsid w:val="00DA3E92"/>
    <w:pPr>
      <w:jc w:val="center"/>
    </w:pPr>
    <w:rPr>
      <w:sz w:val="72"/>
      <w:szCs w:val="72"/>
    </w:rPr>
  </w:style>
  <w:style w:type="character" w:styleId="Textodelmarcadordeposicin">
    <w:name w:val="Placeholder Text"/>
    <w:basedOn w:val="Fuentedeprrafopredeter"/>
    <w:uiPriority w:val="99"/>
    <w:semiHidden/>
    <w:rsid w:val="00DA3E92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76B7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76B7"/>
    <w:rPr>
      <w:rFonts w:ascii="Segoe UI" w:hAnsi="Segoe UI" w:cs="Segoe UI"/>
      <w:noProof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682196"/>
    <w:rPr>
      <w:color w:val="F49100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rsid w:val="006821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sv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image" Target="media/image80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image" Target="media/image6.jpeg"/><Relationship Id="rId10" Type="http://schemas.openxmlformats.org/officeDocument/2006/relationships/endnotes" Target="endnotes.xml"/><Relationship Id="rId19" Type="http://schemas.openxmlformats.org/officeDocument/2006/relationships/image" Target="media/image8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sv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gilg\AppData\Roaming\Microsoft\Templates\Bolet&#237;n%20de%20florista.dotx" TargetMode="External"/></Relationship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c8f87f5d-a6bc-400b-af66-14dad8894e22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5BF0D2300E6D043AEEDA59D6F9B8489" ma:contentTypeVersion="3" ma:contentTypeDescription="Crear nuevo documento." ma:contentTypeScope="" ma:versionID="1f474031ab09079049c8fb86046e3cb6">
  <xsd:schema xmlns:xsd="http://www.w3.org/2001/XMLSchema" xmlns:xs="http://www.w3.org/2001/XMLSchema" xmlns:p="http://schemas.microsoft.com/office/2006/metadata/properties" xmlns:ns2="c8f87f5d-a6bc-400b-af66-14dad8894e22" targetNamespace="http://schemas.microsoft.com/office/2006/metadata/properties" ma:root="true" ma:fieldsID="839a191135d8c728561ac218281c3de4" ns2:_="">
    <xsd:import namespace="c8f87f5d-a6bc-400b-af66-14dad8894e22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f87f5d-a6bc-400b-af66-14dad8894e22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CF3D3E-CD1C-4595-9C2D-BF8267218D6E}">
  <ds:schemaRefs>
    <ds:schemaRef ds:uri="http://schemas.microsoft.com/office/2006/metadata/properties"/>
    <ds:schemaRef ds:uri="http://schemas.microsoft.com/office/infopath/2007/PartnerControls"/>
    <ds:schemaRef ds:uri="c8f87f5d-a6bc-400b-af66-14dad8894e22"/>
  </ds:schemaRefs>
</ds:datastoreItem>
</file>

<file path=customXml/itemProps2.xml><?xml version="1.0" encoding="utf-8"?>
<ds:datastoreItem xmlns:ds="http://schemas.openxmlformats.org/officeDocument/2006/customXml" ds:itemID="{B1428C6D-ABA8-4DC3-9F32-0E0E09D50C4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440710F-80C3-4D3F-A66C-C5F28E87EC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03DCC5C-916A-4C52-A86B-7ED1D8438E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f87f5d-a6bc-400b-af66-14dad8894e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C:\Users\ygilg\AppData\Roaming\Microsoft\Templates\Boletín de florista.dotx</Template>
  <TotalTime>0</TotalTime>
  <Pages>6</Pages>
  <Words>331</Words>
  <Characters>1821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2023-05-09T08:38:00Z</dcterms:created>
  <dcterms:modified xsi:type="dcterms:W3CDTF">2025-10-08T08:06:00Z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0x010100A5BF0D2300E6D043AEEDA59D6F9B8489</vt:lpwstr>
  </property>
</Properties>
</file>